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2ADC4" w14:textId="77777777" w:rsidR="00FF1BDD" w:rsidRPr="00F55892" w:rsidRDefault="0020253A" w:rsidP="002C06D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7367EB">
        <w:rPr>
          <w:b/>
          <w:szCs w:val="24"/>
        </w:rPr>
        <w:t>3</w:t>
      </w:r>
      <w:r w:rsidRPr="00F55892">
        <w:rPr>
          <w:b/>
          <w:szCs w:val="24"/>
        </w:rPr>
        <w:t>-</w:t>
      </w:r>
      <w:r w:rsidR="00302217">
        <w:rPr>
          <w:b/>
          <w:szCs w:val="24"/>
        </w:rPr>
        <w:t>2</w:t>
      </w:r>
      <w:r w:rsidRPr="00F55892">
        <w:rPr>
          <w:b/>
          <w:szCs w:val="24"/>
        </w:rPr>
        <w:tab/>
      </w:r>
      <w:r w:rsidR="00302217">
        <w:rPr>
          <w:b/>
          <w:szCs w:val="24"/>
        </w:rPr>
        <w:t xml:space="preserve">DROITES </w:t>
      </w:r>
      <w:r w:rsidR="0084421F">
        <w:rPr>
          <w:b/>
          <w:szCs w:val="24"/>
        </w:rPr>
        <w:t>GRADUÉES ET ARRONDIS</w:t>
      </w:r>
    </w:p>
    <w:p w14:paraId="69D0DD4A" w14:textId="77777777" w:rsidR="0020253A" w:rsidRPr="00665178" w:rsidRDefault="0084421F" w:rsidP="002C06D5">
      <w:pPr>
        <w:jc w:val="both"/>
        <w:rPr>
          <w:sz w:val="12"/>
          <w:szCs w:val="1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56704" behindDoc="0" locked="0" layoutInCell="1" allowOverlap="1" wp14:anchorId="29A27F21" wp14:editId="59F3D786">
            <wp:simplePos x="0" y="0"/>
            <wp:positionH relativeFrom="column">
              <wp:posOffset>5803265</wp:posOffset>
            </wp:positionH>
            <wp:positionV relativeFrom="paragraph">
              <wp:posOffset>222250</wp:posOffset>
            </wp:positionV>
            <wp:extent cx="1073785" cy="3106420"/>
            <wp:effectExtent l="0" t="0" r="0" b="0"/>
            <wp:wrapSquare wrapText="bothSides"/>
            <wp:docPr id="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3835" r="315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310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C65CB7" w14:textId="77777777" w:rsidR="00C0134E" w:rsidRDefault="00C0134E" w:rsidP="002C06D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30DFA37C" w14:textId="77777777" w:rsidR="00302217" w:rsidRDefault="00302217" w:rsidP="00302217">
      <w:pPr>
        <w:tabs>
          <w:tab w:val="left" w:pos="2552"/>
        </w:tabs>
        <w:jc w:val="both"/>
        <w:rPr>
          <w:sz w:val="22"/>
          <w:szCs w:val="22"/>
        </w:rPr>
      </w:pPr>
      <w:r>
        <w:rPr>
          <w:i/>
          <w:sz w:val="18"/>
          <w:szCs w:val="18"/>
        </w:rPr>
        <w:t>Nu6 : Utiliser une droite graduée</w:t>
      </w:r>
    </w:p>
    <w:p w14:paraId="0E8F9F12" w14:textId="77777777" w:rsidR="00302217" w:rsidRDefault="003801EC" w:rsidP="00302217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302217" w:rsidRPr="00E5380C">
        <w:rPr>
          <w:sz w:val="22"/>
          <w:szCs w:val="22"/>
        </w:rPr>
        <w:t xml:space="preserve"> </w:t>
      </w:r>
      <w:r w:rsidR="00302217">
        <w:rPr>
          <w:sz w:val="22"/>
          <w:szCs w:val="22"/>
        </w:rPr>
        <w:t>Complète les graduations ci-dessous :</w:t>
      </w:r>
    </w:p>
    <w:p w14:paraId="36D632E8" w14:textId="77777777" w:rsidR="00302217" w:rsidRDefault="00302217" w:rsidP="00302217">
      <w:pPr>
        <w:ind w:left="284" w:hanging="284"/>
        <w:jc w:val="center"/>
        <w:rPr>
          <w:sz w:val="22"/>
          <w:szCs w:val="22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</w:tblGrid>
      <w:tr w:rsidR="00302217" w:rsidRPr="00041660" w14:paraId="0B2A8A89" w14:textId="77777777" w:rsidTr="00B9179E">
        <w:trPr>
          <w:trHeight w:hRule="exact" w:val="80"/>
        </w:trPr>
        <w:tc>
          <w:tcPr>
            <w:tcW w:w="28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26BBF0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D4E96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8371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B73AB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5D5C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5E2C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B05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82D412F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  <w:tr w:rsidR="00302217" w:rsidRPr="00041660" w14:paraId="1C99DED0" w14:textId="77777777" w:rsidTr="00B9179E">
        <w:trPr>
          <w:trHeight w:hRule="exact" w:val="80"/>
        </w:trPr>
        <w:tc>
          <w:tcPr>
            <w:tcW w:w="28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7A1150C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55E108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A69C7D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CE442B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1A20E1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6C29F0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9199A2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31BF8D3B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  <w:tr w:rsidR="00302217" w:rsidRPr="00041660" w14:paraId="78D06451" w14:textId="77777777" w:rsidTr="00B9179E">
        <w:trPr>
          <w:gridAfter w:val="1"/>
          <w:wAfter w:w="263" w:type="dxa"/>
        </w:trPr>
        <w:tc>
          <w:tcPr>
            <w:tcW w:w="20" w:type="dxa"/>
          </w:tcPr>
          <w:p w14:paraId="560584E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2CC7E291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  <w:r w:rsidRPr="00041660">
              <w:rPr>
                <w:sz w:val="22"/>
                <w:szCs w:val="22"/>
              </w:rPr>
              <w:t>0</w:t>
            </w:r>
          </w:p>
        </w:tc>
        <w:tc>
          <w:tcPr>
            <w:tcW w:w="567" w:type="dxa"/>
            <w:gridSpan w:val="2"/>
          </w:tcPr>
          <w:p w14:paraId="0B4B8FF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6CDE046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  <w:r w:rsidRPr="00041660">
              <w:rPr>
                <w:sz w:val="22"/>
                <w:szCs w:val="22"/>
              </w:rPr>
              <w:t>10</w:t>
            </w:r>
          </w:p>
        </w:tc>
        <w:tc>
          <w:tcPr>
            <w:tcW w:w="567" w:type="dxa"/>
            <w:gridSpan w:val="2"/>
          </w:tcPr>
          <w:p w14:paraId="1C5B4320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742AF186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2E8085C9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13993D46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DA578F9" w14:textId="77777777" w:rsidR="00302217" w:rsidRDefault="00302217" w:rsidP="00302217">
      <w:pPr>
        <w:ind w:left="284"/>
        <w:jc w:val="center"/>
        <w:rPr>
          <w:sz w:val="22"/>
          <w:szCs w:val="22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</w:tblGrid>
      <w:tr w:rsidR="00302217" w:rsidRPr="00041660" w14:paraId="68CDD7C0" w14:textId="77777777" w:rsidTr="00B9179E">
        <w:trPr>
          <w:trHeight w:hRule="exact" w:val="80"/>
        </w:trPr>
        <w:tc>
          <w:tcPr>
            <w:tcW w:w="28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01EEAE9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A94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4729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EAD42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9B41D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8F2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BEF7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7DEC8E5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  <w:tr w:rsidR="00302217" w:rsidRPr="00041660" w14:paraId="025D5168" w14:textId="77777777" w:rsidTr="00B9179E">
        <w:trPr>
          <w:trHeight w:hRule="exact" w:val="80"/>
        </w:trPr>
        <w:tc>
          <w:tcPr>
            <w:tcW w:w="28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BDAC36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883544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705788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DAD07A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CAA84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66DC1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CD8338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562FC9CB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  <w:tr w:rsidR="00302217" w:rsidRPr="00041660" w14:paraId="248BC5F8" w14:textId="77777777" w:rsidTr="00B9179E">
        <w:trPr>
          <w:gridAfter w:val="1"/>
          <w:wAfter w:w="263" w:type="dxa"/>
        </w:trPr>
        <w:tc>
          <w:tcPr>
            <w:tcW w:w="20" w:type="dxa"/>
          </w:tcPr>
          <w:p w14:paraId="5108C265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58167EB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67" w:type="dxa"/>
            <w:gridSpan w:val="2"/>
          </w:tcPr>
          <w:p w14:paraId="720779FB" w14:textId="5C2CA2AF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23DF9409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533EEED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305E8D12" w14:textId="771EBDA8" w:rsidR="00302217" w:rsidRPr="00041660" w:rsidRDefault="00A351CA" w:rsidP="00B9179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67" w:type="dxa"/>
            <w:gridSpan w:val="2"/>
          </w:tcPr>
          <w:p w14:paraId="3656BDE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38BF78D8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368A38" w14:textId="77777777" w:rsidR="00302217" w:rsidRDefault="00302217" w:rsidP="00302217">
      <w:pPr>
        <w:ind w:left="284"/>
        <w:jc w:val="center"/>
        <w:rPr>
          <w:sz w:val="22"/>
          <w:szCs w:val="22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  <w:gridCol w:w="304"/>
        <w:gridCol w:w="263"/>
      </w:tblGrid>
      <w:tr w:rsidR="00302217" w:rsidRPr="00041660" w14:paraId="1A3D0D99" w14:textId="77777777" w:rsidTr="00B9179E">
        <w:trPr>
          <w:trHeight w:hRule="exact" w:val="80"/>
        </w:trPr>
        <w:tc>
          <w:tcPr>
            <w:tcW w:w="28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46158FD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C929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50F46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7C10D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FAA6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6D92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16DE1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9812388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  <w:tr w:rsidR="00302217" w:rsidRPr="00041660" w14:paraId="6D0D8EF6" w14:textId="77777777" w:rsidTr="00B9179E">
        <w:trPr>
          <w:trHeight w:hRule="exact" w:val="80"/>
        </w:trPr>
        <w:tc>
          <w:tcPr>
            <w:tcW w:w="28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33F5D5B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ED3D6F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5A88D7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07ED0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4DE22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EAD8C6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B0A83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701EEA40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  <w:tr w:rsidR="00302217" w:rsidRPr="00041660" w14:paraId="5F52E097" w14:textId="77777777" w:rsidTr="00B9179E">
        <w:trPr>
          <w:gridAfter w:val="1"/>
          <w:wAfter w:w="263" w:type="dxa"/>
        </w:trPr>
        <w:tc>
          <w:tcPr>
            <w:tcW w:w="20" w:type="dxa"/>
          </w:tcPr>
          <w:p w14:paraId="3C325AF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72D9A434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4,1</w:t>
            </w:r>
          </w:p>
        </w:tc>
        <w:tc>
          <w:tcPr>
            <w:tcW w:w="567" w:type="dxa"/>
            <w:gridSpan w:val="2"/>
          </w:tcPr>
          <w:p w14:paraId="227D483E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3B4934FC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028285D0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64541D01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09E9A229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4,6</w:t>
            </w:r>
          </w:p>
        </w:tc>
        <w:tc>
          <w:tcPr>
            <w:tcW w:w="567" w:type="dxa"/>
            <w:gridSpan w:val="2"/>
          </w:tcPr>
          <w:p w14:paraId="62FEAD80" w14:textId="77777777" w:rsidR="00302217" w:rsidRPr="00041660" w:rsidRDefault="00302217" w:rsidP="00B9179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097ED993" w14:textId="77777777" w:rsidR="00302217" w:rsidRPr="00302217" w:rsidRDefault="00302217" w:rsidP="00302217">
      <w:pPr>
        <w:ind w:left="284" w:hanging="284"/>
        <w:jc w:val="both"/>
        <w:rPr>
          <w:color w:val="17365D" w:themeColor="text2" w:themeShade="BF"/>
          <w:sz w:val="12"/>
          <w:szCs w:val="12"/>
        </w:rPr>
      </w:pPr>
    </w:p>
    <w:p w14:paraId="626D9246" w14:textId="77777777" w:rsidR="00302217" w:rsidRDefault="003801EC" w:rsidP="00302217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302217" w:rsidRPr="00E5380C">
        <w:rPr>
          <w:sz w:val="22"/>
          <w:szCs w:val="22"/>
        </w:rPr>
        <w:t xml:space="preserve"> </w:t>
      </w:r>
      <w:r w:rsidR="00302217">
        <w:rPr>
          <w:sz w:val="22"/>
          <w:szCs w:val="22"/>
        </w:rPr>
        <w:t>Écris les abscisses des points A, B, C et D.</w:t>
      </w:r>
    </w:p>
    <w:p w14:paraId="20917846" w14:textId="77777777" w:rsidR="00302217" w:rsidRPr="002C06D5" w:rsidRDefault="00302217" w:rsidP="00302217">
      <w:pPr>
        <w:tabs>
          <w:tab w:val="left" w:pos="2694"/>
        </w:tabs>
        <w:ind w:left="284"/>
        <w:jc w:val="both"/>
        <w:rPr>
          <w:sz w:val="12"/>
          <w:szCs w:val="12"/>
        </w:rPr>
      </w:pPr>
    </w:p>
    <w:p w14:paraId="07BFDE0A" w14:textId="77777777" w:rsidR="00302217" w:rsidRDefault="00302217" w:rsidP="00302217">
      <w:pPr>
        <w:tabs>
          <w:tab w:val="left" w:pos="2694"/>
        </w:tabs>
        <w:ind w:left="284"/>
        <w:jc w:val="both"/>
        <w:rPr>
          <w:sz w:val="22"/>
          <w:szCs w:val="22"/>
        </w:rPr>
      </w:pPr>
      <w:r w:rsidRPr="002C06D5">
        <w:rPr>
          <w:noProof/>
          <w:szCs w:val="22"/>
        </w:rPr>
        <w:drawing>
          <wp:inline distT="0" distB="0" distL="0" distR="0" wp14:anchorId="7AA014E8" wp14:editId="6A4EF154">
            <wp:extent cx="3016332" cy="399331"/>
            <wp:effectExtent l="0" t="0" r="0" b="0"/>
            <wp:docPr id="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127" cy="400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B5D97B" w14:textId="77777777" w:rsidR="00302217" w:rsidRPr="00302217" w:rsidRDefault="00302217" w:rsidP="00302217">
      <w:pPr>
        <w:tabs>
          <w:tab w:val="left" w:pos="2694"/>
        </w:tabs>
        <w:ind w:left="284"/>
        <w:jc w:val="both"/>
        <w:rPr>
          <w:sz w:val="12"/>
          <w:szCs w:val="12"/>
        </w:rPr>
      </w:pPr>
    </w:p>
    <w:p w14:paraId="69653832" w14:textId="77777777" w:rsidR="00302217" w:rsidRDefault="003801EC" w:rsidP="00302217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302217" w:rsidRPr="00E5380C">
        <w:rPr>
          <w:sz w:val="22"/>
          <w:szCs w:val="22"/>
        </w:rPr>
        <w:t xml:space="preserve"> </w:t>
      </w:r>
      <w:r w:rsidR="00302217" w:rsidRPr="00447FF5">
        <w:rPr>
          <w:b/>
          <w:sz w:val="22"/>
          <w:szCs w:val="22"/>
        </w:rPr>
        <w:t>1°)</w:t>
      </w:r>
      <w:r w:rsidR="00302217">
        <w:rPr>
          <w:sz w:val="22"/>
          <w:szCs w:val="22"/>
        </w:rPr>
        <w:t xml:space="preserve"> Quelles sont les abscisses de E et F ?</w:t>
      </w:r>
    </w:p>
    <w:p w14:paraId="6B29C14F" w14:textId="77777777" w:rsidR="00302217" w:rsidRDefault="00302217" w:rsidP="00302217">
      <w:pPr>
        <w:ind w:left="284"/>
        <w:jc w:val="both"/>
        <w:rPr>
          <w:sz w:val="22"/>
          <w:szCs w:val="22"/>
        </w:rPr>
      </w:pPr>
      <w:r w:rsidRPr="00447FF5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Place les points G, H et I d’abscisses respectives 5,2 ; 6,5 ; 5,8.</w:t>
      </w:r>
    </w:p>
    <w:p w14:paraId="3BE9EA29" w14:textId="77777777" w:rsidR="00302217" w:rsidRDefault="00302217" w:rsidP="00302217">
      <w:pPr>
        <w:ind w:left="284" w:hanging="284"/>
        <w:jc w:val="both"/>
        <w:rPr>
          <w:sz w:val="22"/>
          <w:szCs w:val="22"/>
        </w:rPr>
      </w:pPr>
    </w:p>
    <w:p w14:paraId="17C9077B" w14:textId="77777777" w:rsidR="00302217" w:rsidRDefault="00302217" w:rsidP="00302217">
      <w:pPr>
        <w:ind w:left="284"/>
        <w:jc w:val="both"/>
        <w:rPr>
          <w:sz w:val="22"/>
          <w:szCs w:val="22"/>
        </w:rPr>
      </w:pPr>
      <w:r w:rsidRPr="00FD14EB">
        <w:rPr>
          <w:noProof/>
          <w:szCs w:val="22"/>
        </w:rPr>
        <w:drawing>
          <wp:inline distT="0" distB="0" distL="0" distR="0" wp14:anchorId="718D16D4" wp14:editId="4CB1B1C2">
            <wp:extent cx="2997282" cy="401970"/>
            <wp:effectExtent l="19050" t="0" r="0" b="0"/>
            <wp:docPr id="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238" cy="402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30B255" w14:textId="77777777" w:rsidR="00302217" w:rsidRPr="00302217" w:rsidRDefault="00302217" w:rsidP="00302217">
      <w:pPr>
        <w:ind w:left="284"/>
        <w:jc w:val="both"/>
        <w:rPr>
          <w:sz w:val="12"/>
          <w:szCs w:val="12"/>
        </w:rPr>
      </w:pPr>
    </w:p>
    <w:p w14:paraId="653626A4" w14:textId="77777777" w:rsidR="00B831D9" w:rsidRDefault="003801EC" w:rsidP="00B831D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\x(4)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302217" w:rsidRPr="00E5380C">
        <w:rPr>
          <w:sz w:val="22"/>
          <w:szCs w:val="22"/>
        </w:rPr>
        <w:t xml:space="preserve"> </w:t>
      </w:r>
      <w:r w:rsidR="00B831D9" w:rsidRPr="00447FF5">
        <w:rPr>
          <w:b/>
          <w:sz w:val="22"/>
          <w:szCs w:val="22"/>
        </w:rPr>
        <w:t>1°)</w:t>
      </w:r>
      <w:r w:rsidR="00B831D9">
        <w:rPr>
          <w:sz w:val="22"/>
          <w:szCs w:val="22"/>
        </w:rPr>
        <w:t xml:space="preserve"> Trace une demi-droite graduée d’origine O et d’unité 1 cm.</w:t>
      </w:r>
    </w:p>
    <w:p w14:paraId="69755185" w14:textId="77777777" w:rsidR="00B831D9" w:rsidRDefault="00B831D9" w:rsidP="00B831D9">
      <w:pPr>
        <w:ind w:left="284"/>
        <w:jc w:val="both"/>
        <w:rPr>
          <w:sz w:val="22"/>
          <w:szCs w:val="22"/>
        </w:rPr>
      </w:pPr>
      <w:r w:rsidRPr="00447FF5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Place les points J, K, L et M d’abscisses respectives 2,5 ; 6 ; 4,7 et 8,3.</w:t>
      </w:r>
    </w:p>
    <w:p w14:paraId="54C54364" w14:textId="77777777" w:rsidR="00B831D9" w:rsidRDefault="003801EC" w:rsidP="00B831D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\x(5)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302217" w:rsidRPr="002C2016">
        <w:rPr>
          <w:sz w:val="22"/>
          <w:szCs w:val="22"/>
        </w:rPr>
        <w:t xml:space="preserve"> </w:t>
      </w:r>
      <w:r w:rsidR="00B831D9">
        <w:rPr>
          <w:sz w:val="22"/>
          <w:szCs w:val="22"/>
        </w:rPr>
        <w:t>Écris les abscisses des points O, A, B, C et D.</w:t>
      </w:r>
    </w:p>
    <w:p w14:paraId="2EB738A2" w14:textId="77777777" w:rsidR="00B831D9" w:rsidRDefault="00B831D9" w:rsidP="00B831D9">
      <w:pPr>
        <w:jc w:val="both"/>
        <w:rPr>
          <w:sz w:val="22"/>
          <w:szCs w:val="22"/>
        </w:rPr>
      </w:pPr>
      <w:r w:rsidRPr="00E538AE">
        <w:rPr>
          <w:noProof/>
          <w:szCs w:val="22"/>
        </w:rPr>
        <w:drawing>
          <wp:inline distT="0" distB="0" distL="0" distR="0" wp14:anchorId="57FD4B4C" wp14:editId="2B3E8B10">
            <wp:extent cx="3339050" cy="400050"/>
            <wp:effectExtent l="19050" t="0" r="0" b="0"/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760" cy="40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2A0BE8" w14:textId="77777777" w:rsidR="00B831D9" w:rsidRDefault="003801EC" w:rsidP="00B831D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\x(6)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302217" w:rsidRPr="002C2016">
        <w:rPr>
          <w:sz w:val="22"/>
          <w:szCs w:val="22"/>
        </w:rPr>
        <w:t xml:space="preserve"> </w:t>
      </w:r>
      <w:r w:rsidR="00B831D9" w:rsidRPr="001C1E4C">
        <w:rPr>
          <w:b/>
          <w:sz w:val="22"/>
          <w:szCs w:val="22"/>
        </w:rPr>
        <w:t>1°)</w:t>
      </w:r>
      <w:r w:rsidR="00B831D9">
        <w:rPr>
          <w:sz w:val="22"/>
          <w:szCs w:val="22"/>
        </w:rPr>
        <w:t xml:space="preserve"> Quelles sont les abscisses des points G, I et L ?</w:t>
      </w:r>
    </w:p>
    <w:p w14:paraId="1217A477" w14:textId="77777777" w:rsidR="00B831D9" w:rsidRDefault="00B831D9" w:rsidP="00B831D9">
      <w:pPr>
        <w:ind w:left="284"/>
        <w:jc w:val="both"/>
        <w:rPr>
          <w:sz w:val="22"/>
          <w:szCs w:val="22"/>
        </w:rPr>
      </w:pPr>
      <w:r w:rsidRPr="001B26E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Place les points A, N et E d’abscisses respectives 52, 32 et 26.</w:t>
      </w:r>
    </w:p>
    <w:p w14:paraId="300D3343" w14:textId="77777777" w:rsidR="00302217" w:rsidRDefault="00B831D9" w:rsidP="00B831D9">
      <w:pPr>
        <w:ind w:left="284" w:hanging="284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969A03C" wp14:editId="0434D2DA">
            <wp:extent cx="3194685" cy="587022"/>
            <wp:effectExtent l="19050" t="0" r="5715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487" t="27679" r="3534" b="47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685" cy="587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745681" w14:textId="77777777" w:rsidR="00B831D9" w:rsidRDefault="003801EC" w:rsidP="00B831D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02217">
        <w:rPr>
          <w:color w:val="17365D" w:themeColor="text2" w:themeShade="BF"/>
          <w:sz w:val="40"/>
          <w:szCs w:val="40"/>
        </w:rPr>
        <w:instrText xml:space="preserve"> eq \x(7)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831D9" w:rsidRPr="002C2016">
        <w:rPr>
          <w:sz w:val="22"/>
          <w:szCs w:val="22"/>
        </w:rPr>
        <w:t xml:space="preserve"> </w:t>
      </w:r>
      <w:r w:rsidR="00B831D9">
        <w:rPr>
          <w:sz w:val="22"/>
          <w:szCs w:val="22"/>
        </w:rPr>
        <w:t>Écris les abscisses de tous les points sur les trois droites graduées ci-dessous :</w:t>
      </w:r>
    </w:p>
    <w:p w14:paraId="5B273913" w14:textId="77777777" w:rsidR="00B831D9" w:rsidRPr="00B831D9" w:rsidRDefault="00B831D9" w:rsidP="00B831D9">
      <w:pPr>
        <w:ind w:left="284" w:hanging="284"/>
        <w:jc w:val="both"/>
        <w:rPr>
          <w:sz w:val="22"/>
          <w:szCs w:val="22"/>
        </w:rPr>
      </w:pPr>
    </w:p>
    <w:p w14:paraId="0AC5802C" w14:textId="77777777" w:rsidR="00302217" w:rsidRDefault="00B831D9" w:rsidP="00B831D9">
      <w:pPr>
        <w:ind w:left="284"/>
        <w:jc w:val="both"/>
        <w:rPr>
          <w:sz w:val="22"/>
          <w:szCs w:val="22"/>
        </w:rPr>
      </w:pPr>
      <w:r w:rsidRPr="00B831D9">
        <w:rPr>
          <w:noProof/>
          <w:szCs w:val="22"/>
        </w:rPr>
        <w:drawing>
          <wp:inline distT="0" distB="0" distL="0" distR="0" wp14:anchorId="79899962" wp14:editId="2ECE3A8A">
            <wp:extent cx="3031683" cy="1537852"/>
            <wp:effectExtent l="19050" t="0" r="0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034" cy="153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D2CB89" w14:textId="77777777" w:rsidR="005A3D1C" w:rsidRDefault="00302217" w:rsidP="0084421F">
      <w:p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br w:type="column"/>
      </w:r>
      <w:r w:rsidR="003801EC"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B831D9">
        <w:rPr>
          <w:color w:val="17365D" w:themeColor="text2" w:themeShade="BF"/>
          <w:sz w:val="40"/>
          <w:szCs w:val="40"/>
        </w:rPr>
        <w:instrText>8</w:instrText>
      </w:r>
      <w:r>
        <w:rPr>
          <w:color w:val="17365D" w:themeColor="text2" w:themeShade="BF"/>
          <w:sz w:val="40"/>
          <w:szCs w:val="40"/>
        </w:rPr>
        <w:instrText>)</w:instrText>
      </w:r>
      <w:r w:rsidR="003801EC"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="005A3D1C">
        <w:rPr>
          <w:sz w:val="22"/>
          <w:szCs w:val="22"/>
        </w:rPr>
        <w:t>Voici un thermomètre graduée en degrés Celsius (°C) et en degrés Fahrenheit (°F).</w:t>
      </w:r>
    </w:p>
    <w:p w14:paraId="12D71F6A" w14:textId="77777777" w:rsidR="005A3D1C" w:rsidRDefault="005A3D1C" w:rsidP="005A3D1C">
      <w:pPr>
        <w:ind w:left="284"/>
        <w:jc w:val="both"/>
        <w:rPr>
          <w:sz w:val="22"/>
          <w:szCs w:val="22"/>
        </w:rPr>
      </w:pPr>
      <w:r w:rsidRPr="005A3D1C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Si la température est 2</w:t>
      </w:r>
      <w:r w:rsidR="00705CC8">
        <w:rPr>
          <w:sz w:val="22"/>
          <w:szCs w:val="22"/>
        </w:rPr>
        <w:t>3</w:t>
      </w:r>
      <w:r>
        <w:rPr>
          <w:sz w:val="22"/>
          <w:szCs w:val="22"/>
        </w:rPr>
        <w:t> °C, combien vaut-elle en degré Fahrenheit ?</w:t>
      </w:r>
    </w:p>
    <w:p w14:paraId="61DCD469" w14:textId="77777777" w:rsidR="005A3D1C" w:rsidRDefault="005A3D1C" w:rsidP="005A3D1C">
      <w:pPr>
        <w:ind w:left="284"/>
        <w:jc w:val="both"/>
        <w:rPr>
          <w:sz w:val="22"/>
          <w:szCs w:val="22"/>
        </w:rPr>
      </w:pPr>
      <w:r w:rsidRPr="005A3D1C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Si ma </w:t>
      </w:r>
      <w:r w:rsidR="00E94F8F">
        <w:rPr>
          <w:sz w:val="22"/>
          <w:szCs w:val="22"/>
        </w:rPr>
        <w:t>température ce matin est de 104</w:t>
      </w:r>
      <w:r w:rsidR="00705CC8">
        <w:rPr>
          <w:sz w:val="22"/>
          <w:szCs w:val="22"/>
        </w:rPr>
        <w:t xml:space="preserve"> </w:t>
      </w:r>
      <w:r>
        <w:rPr>
          <w:sz w:val="22"/>
          <w:szCs w:val="22"/>
        </w:rPr>
        <w:t>°</w:t>
      </w:r>
      <w:r w:rsidR="00651C79">
        <w:rPr>
          <w:sz w:val="22"/>
          <w:szCs w:val="22"/>
        </w:rPr>
        <w:t>F</w:t>
      </w:r>
      <w:r>
        <w:rPr>
          <w:sz w:val="22"/>
          <w:szCs w:val="22"/>
        </w:rPr>
        <w:t>, est-ce que je suis malade ?</w:t>
      </w:r>
    </w:p>
    <w:p w14:paraId="6FCDB51B" w14:textId="77777777" w:rsidR="005A3D1C" w:rsidRDefault="00705CC8" w:rsidP="005A3D1C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="005A3D1C" w:rsidRPr="005A3D1C">
        <w:rPr>
          <w:b/>
          <w:sz w:val="22"/>
          <w:szCs w:val="22"/>
        </w:rPr>
        <w:t>°)</w:t>
      </w:r>
      <w:r w:rsidR="005A3D1C">
        <w:rPr>
          <w:sz w:val="22"/>
          <w:szCs w:val="22"/>
        </w:rPr>
        <w:t xml:space="preserve"> Quelle température est la même en °C et en °F ?</w:t>
      </w:r>
    </w:p>
    <w:p w14:paraId="41A9BB67" w14:textId="77777777" w:rsidR="005A3D1C" w:rsidRDefault="00F64891" w:rsidP="005A3D1C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</w:t>
      </w:r>
      <w:r w:rsidR="00942C7E" w:rsidRPr="00942C7E">
        <w:rPr>
          <w:b/>
          <w:sz w:val="22"/>
          <w:szCs w:val="22"/>
        </w:rPr>
        <w:t>°)</w:t>
      </w:r>
      <w:r w:rsidR="00942C7E">
        <w:rPr>
          <w:sz w:val="22"/>
          <w:szCs w:val="22"/>
        </w:rPr>
        <w:t xml:space="preserve"> A quelle température (en °C et °F) l’eau se </w:t>
      </w:r>
      <w:r w:rsidR="00705CC8">
        <w:rPr>
          <w:sz w:val="22"/>
          <w:szCs w:val="22"/>
        </w:rPr>
        <w:t>transforme-t-elle en glace ?</w:t>
      </w:r>
    </w:p>
    <w:p w14:paraId="27873C28" w14:textId="77777777" w:rsidR="00705CC8" w:rsidRDefault="00705CC8" w:rsidP="00705CC8">
      <w:pPr>
        <w:ind w:left="284"/>
        <w:jc w:val="both"/>
        <w:rPr>
          <w:sz w:val="22"/>
          <w:szCs w:val="22"/>
        </w:rPr>
      </w:pPr>
      <w:r w:rsidRPr="00942C7E"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A quelle température (en °C et °F) l’eau se met-elle à bouillir ?</w:t>
      </w:r>
    </w:p>
    <w:p w14:paraId="0A1B86ED" w14:textId="77777777" w:rsidR="00942C7E" w:rsidRDefault="00942C7E" w:rsidP="005A3D1C">
      <w:pPr>
        <w:ind w:left="284"/>
        <w:jc w:val="both"/>
        <w:rPr>
          <w:sz w:val="22"/>
          <w:szCs w:val="22"/>
        </w:rPr>
      </w:pPr>
    </w:p>
    <w:p w14:paraId="7F4789C4" w14:textId="47D91866" w:rsidR="005A3D1C" w:rsidRDefault="00A351CA" w:rsidP="005A3D1C">
      <w:pPr>
        <w:tabs>
          <w:tab w:val="left" w:pos="2694"/>
        </w:tabs>
        <w:ind w:left="284"/>
        <w:jc w:val="both"/>
        <w:rPr>
          <w:i/>
          <w:sz w:val="20"/>
        </w:rPr>
      </w:pPr>
      <w:r w:rsidRPr="005A3D1C">
        <w:rPr>
          <w:noProof/>
        </w:rPr>
        <w:drawing>
          <wp:anchor distT="0" distB="0" distL="114300" distR="114300" simplePos="0" relativeHeight="251658240" behindDoc="1" locked="0" layoutInCell="1" allowOverlap="1" wp14:anchorId="38A89660" wp14:editId="49E065BA">
            <wp:simplePos x="0" y="0"/>
            <wp:positionH relativeFrom="column">
              <wp:posOffset>2035175</wp:posOffset>
            </wp:positionH>
            <wp:positionV relativeFrom="paragraph">
              <wp:posOffset>201295</wp:posOffset>
            </wp:positionV>
            <wp:extent cx="1156335" cy="664845"/>
            <wp:effectExtent l="0" t="0" r="0" b="0"/>
            <wp:wrapTight wrapText="bothSides">
              <wp:wrapPolygon edited="0">
                <wp:start x="0" y="0"/>
                <wp:lineTo x="0" y="21043"/>
                <wp:lineTo x="21351" y="21043"/>
                <wp:lineTo x="21351" y="0"/>
                <wp:lineTo x="0" y="0"/>
              </wp:wrapPolygon>
            </wp:wrapTight>
            <wp:docPr id="1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66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5CC8">
        <w:rPr>
          <w:i/>
          <w:sz w:val="20"/>
        </w:rPr>
        <w:t xml:space="preserve">Le physicien allemand </w:t>
      </w:r>
      <w:r w:rsidR="005A3D1C">
        <w:rPr>
          <w:i/>
          <w:sz w:val="20"/>
        </w:rPr>
        <w:t>Daniel Fahrenheit a inventé les °F en 1724.</w:t>
      </w:r>
      <w:r w:rsidR="00705CC8">
        <w:rPr>
          <w:i/>
          <w:sz w:val="20"/>
        </w:rPr>
        <w:t xml:space="preserve"> Elle</w:t>
      </w:r>
      <w:r w:rsidR="005A3D1C">
        <w:rPr>
          <w:i/>
          <w:sz w:val="20"/>
        </w:rPr>
        <w:t xml:space="preserve"> n</w:t>
      </w:r>
      <w:r w:rsidR="00705CC8">
        <w:rPr>
          <w:i/>
          <w:sz w:val="20"/>
        </w:rPr>
        <w:t xml:space="preserve">’est </w:t>
      </w:r>
      <w:r w:rsidR="005A3D1C">
        <w:rPr>
          <w:i/>
          <w:sz w:val="20"/>
        </w:rPr>
        <w:t>plus utilisé</w:t>
      </w:r>
      <w:r w:rsidR="00705CC8">
        <w:rPr>
          <w:i/>
          <w:sz w:val="20"/>
        </w:rPr>
        <w:t>e</w:t>
      </w:r>
      <w:r w:rsidR="005A3D1C">
        <w:rPr>
          <w:i/>
          <w:sz w:val="20"/>
        </w:rPr>
        <w:t xml:space="preserve"> qu’aux États-Unis de nos jours.</w:t>
      </w:r>
      <w:r>
        <w:rPr>
          <w:i/>
          <w:sz w:val="20"/>
        </w:rPr>
        <w:t xml:space="preserve"> </w:t>
      </w:r>
      <w:r w:rsidR="005A3D1C">
        <w:rPr>
          <w:i/>
          <w:sz w:val="20"/>
        </w:rPr>
        <w:t xml:space="preserve">La formule qui permet de transformer les °C en °F est : </w:t>
      </w:r>
    </w:p>
    <w:p w14:paraId="767D193D" w14:textId="4EDB22F6" w:rsidR="009F3D10" w:rsidRDefault="009F3D10" w:rsidP="00942C7E">
      <w:pPr>
        <w:tabs>
          <w:tab w:val="left" w:pos="2694"/>
        </w:tabs>
        <w:ind w:left="284"/>
        <w:jc w:val="center"/>
        <w:rPr>
          <w:i/>
          <w:sz w:val="20"/>
        </w:rPr>
      </w:pPr>
    </w:p>
    <w:p w14:paraId="383E2EE0" w14:textId="77777777" w:rsidR="0084421F" w:rsidRDefault="0084421F" w:rsidP="00942C7E">
      <w:pPr>
        <w:tabs>
          <w:tab w:val="left" w:pos="2694"/>
        </w:tabs>
        <w:ind w:left="284"/>
        <w:jc w:val="center"/>
        <w:rPr>
          <w:i/>
          <w:sz w:val="20"/>
        </w:rPr>
      </w:pPr>
    </w:p>
    <w:p w14:paraId="449908A3" w14:textId="77777777" w:rsidR="0084421F" w:rsidRDefault="0084421F" w:rsidP="0084421F">
      <w:pPr>
        <w:pBdr>
          <w:top w:val="single" w:sz="4" w:space="1" w:color="auto"/>
        </w:pBdr>
        <w:tabs>
          <w:tab w:val="left" w:pos="2552"/>
        </w:tabs>
        <w:jc w:val="both"/>
        <w:rPr>
          <w:sz w:val="22"/>
          <w:szCs w:val="22"/>
        </w:rPr>
      </w:pPr>
      <w:r>
        <w:rPr>
          <w:i/>
          <w:sz w:val="18"/>
          <w:szCs w:val="18"/>
        </w:rPr>
        <w:t>Nu5 : Arrondir un nombre</w:t>
      </w:r>
    </w:p>
    <w:p w14:paraId="3DED3712" w14:textId="77777777" w:rsidR="0084421F" w:rsidRDefault="0084421F" w:rsidP="0084421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\x(9)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Arrondis les abscisses de G, H et I de l’exercice n° 3 à l’unité.</w:t>
      </w:r>
    </w:p>
    <w:p w14:paraId="50668FEB" w14:textId="77777777" w:rsidR="0084421F" w:rsidRDefault="0084421F" w:rsidP="0084421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\x(10)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Arrondis les nombres suivants à l’unité :</w:t>
      </w:r>
    </w:p>
    <w:p w14:paraId="09AC172C" w14:textId="77777777" w:rsidR="0084421F" w:rsidRDefault="0084421F" w:rsidP="0084421F">
      <w:pPr>
        <w:tabs>
          <w:tab w:val="left" w:pos="1418"/>
          <w:tab w:val="left" w:pos="2552"/>
          <w:tab w:val="left" w:pos="3686"/>
        </w:tabs>
        <w:ind w:left="284"/>
        <w:jc w:val="both"/>
        <w:rPr>
          <w:noProof/>
        </w:rPr>
      </w:pPr>
      <w:r w:rsidRPr="0084421F">
        <w:rPr>
          <w:b/>
          <w:noProof/>
        </w:rPr>
        <w:t>a)</w:t>
      </w:r>
      <w:r>
        <w:rPr>
          <w:noProof/>
        </w:rPr>
        <w:t xml:space="preserve"> 7,3</w:t>
      </w:r>
      <w:r>
        <w:rPr>
          <w:noProof/>
        </w:rPr>
        <w:tab/>
      </w:r>
      <w:r w:rsidRPr="0084421F">
        <w:rPr>
          <w:b/>
          <w:noProof/>
        </w:rPr>
        <w:t>b)</w:t>
      </w:r>
      <w:r>
        <w:rPr>
          <w:noProof/>
        </w:rPr>
        <w:t xml:space="preserve"> 15,2</w:t>
      </w:r>
      <w:r>
        <w:rPr>
          <w:noProof/>
        </w:rPr>
        <w:tab/>
      </w:r>
      <w:r w:rsidRPr="0084421F">
        <w:rPr>
          <w:b/>
          <w:noProof/>
        </w:rPr>
        <w:t>c)</w:t>
      </w:r>
      <w:r>
        <w:rPr>
          <w:noProof/>
        </w:rPr>
        <w:t xml:space="preserve"> 26,5</w:t>
      </w:r>
      <w:r>
        <w:rPr>
          <w:noProof/>
        </w:rPr>
        <w:tab/>
      </w:r>
      <w:r w:rsidRPr="0084421F">
        <w:rPr>
          <w:b/>
          <w:noProof/>
        </w:rPr>
        <w:t>d)</w:t>
      </w:r>
      <w:r>
        <w:rPr>
          <w:noProof/>
        </w:rPr>
        <w:t xml:space="preserve"> 8,56</w:t>
      </w:r>
      <w:r w:rsidRPr="0084421F">
        <w:rPr>
          <w:noProof/>
        </w:rPr>
        <w:t xml:space="preserve"> </w:t>
      </w:r>
    </w:p>
    <w:p w14:paraId="2A019C92" w14:textId="77777777" w:rsidR="0084421F" w:rsidRDefault="0084421F" w:rsidP="0084421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Arrondis les nombres suivants au dixième :</w:t>
      </w:r>
    </w:p>
    <w:p w14:paraId="1AE05F9D" w14:textId="77777777" w:rsidR="0084421F" w:rsidRDefault="0084421F" w:rsidP="0084421F">
      <w:pPr>
        <w:tabs>
          <w:tab w:val="left" w:pos="1418"/>
          <w:tab w:val="left" w:pos="2552"/>
          <w:tab w:val="left" w:pos="3686"/>
        </w:tabs>
        <w:ind w:left="284"/>
        <w:jc w:val="both"/>
        <w:rPr>
          <w:noProof/>
        </w:rPr>
      </w:pPr>
      <w:r w:rsidRPr="0084421F">
        <w:rPr>
          <w:b/>
          <w:noProof/>
        </w:rPr>
        <w:t>a)</w:t>
      </w:r>
      <w:r>
        <w:rPr>
          <w:noProof/>
        </w:rPr>
        <w:t xml:space="preserve"> 45,36</w:t>
      </w:r>
      <w:r>
        <w:rPr>
          <w:noProof/>
        </w:rPr>
        <w:tab/>
      </w:r>
      <w:r w:rsidRPr="0084421F">
        <w:rPr>
          <w:b/>
          <w:noProof/>
        </w:rPr>
        <w:t>b)</w:t>
      </w:r>
      <w:r>
        <w:rPr>
          <w:noProof/>
        </w:rPr>
        <w:t xml:space="preserve"> 0,63</w:t>
      </w:r>
      <w:r>
        <w:rPr>
          <w:noProof/>
        </w:rPr>
        <w:tab/>
      </w:r>
      <w:r w:rsidRPr="0084421F">
        <w:rPr>
          <w:b/>
          <w:noProof/>
        </w:rPr>
        <w:t>c)</w:t>
      </w:r>
      <w:r>
        <w:rPr>
          <w:noProof/>
        </w:rPr>
        <w:t xml:space="preserve"> 15,256</w:t>
      </w:r>
      <w:r>
        <w:rPr>
          <w:noProof/>
        </w:rPr>
        <w:tab/>
      </w:r>
      <w:r w:rsidRPr="0084421F">
        <w:rPr>
          <w:b/>
          <w:noProof/>
        </w:rPr>
        <w:t>d)</w:t>
      </w:r>
      <w:r>
        <w:rPr>
          <w:noProof/>
        </w:rPr>
        <w:t xml:space="preserve"> 8,56</w:t>
      </w:r>
      <w:r w:rsidRPr="0084421F">
        <w:rPr>
          <w:noProof/>
        </w:rPr>
        <w:t xml:space="preserve"> </w:t>
      </w:r>
    </w:p>
    <w:p w14:paraId="473FA45D" w14:textId="66A288BF" w:rsidR="00A351CA" w:rsidRDefault="00A351CA" w:rsidP="00A351C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>
        <w:rPr>
          <w:color w:val="17365D" w:themeColor="text2" w:themeShade="BF"/>
          <w:sz w:val="40"/>
          <w:szCs w:val="40"/>
        </w:rPr>
        <w:instrText>2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Arrondis les nombres suivants </w:t>
      </w:r>
      <w:r>
        <w:rPr>
          <w:sz w:val="22"/>
          <w:szCs w:val="22"/>
        </w:rPr>
        <w:t>à la dizaine </w:t>
      </w:r>
      <w:r>
        <w:rPr>
          <w:sz w:val="22"/>
          <w:szCs w:val="22"/>
        </w:rPr>
        <w:t>:</w:t>
      </w:r>
    </w:p>
    <w:p w14:paraId="6F916843" w14:textId="381B8637" w:rsidR="00A351CA" w:rsidRDefault="00A351CA" w:rsidP="00A351CA">
      <w:pPr>
        <w:tabs>
          <w:tab w:val="left" w:pos="1418"/>
          <w:tab w:val="left" w:pos="2552"/>
          <w:tab w:val="left" w:pos="3686"/>
        </w:tabs>
        <w:ind w:left="284"/>
        <w:jc w:val="both"/>
        <w:rPr>
          <w:noProof/>
        </w:rPr>
      </w:pPr>
      <w:r w:rsidRPr="0084421F">
        <w:rPr>
          <w:b/>
          <w:noProof/>
        </w:rPr>
        <w:t>a)</w:t>
      </w:r>
      <w:r>
        <w:rPr>
          <w:noProof/>
        </w:rPr>
        <w:t xml:space="preserve"> 45</w:t>
      </w:r>
      <w:r>
        <w:rPr>
          <w:noProof/>
        </w:rPr>
        <w:tab/>
      </w:r>
      <w:r w:rsidRPr="0084421F">
        <w:rPr>
          <w:b/>
          <w:noProof/>
        </w:rPr>
        <w:t>b)</w:t>
      </w:r>
      <w:r>
        <w:rPr>
          <w:noProof/>
        </w:rPr>
        <w:t xml:space="preserve"> </w:t>
      </w:r>
      <w:r>
        <w:rPr>
          <w:noProof/>
        </w:rPr>
        <w:t>12</w:t>
      </w:r>
      <w:r>
        <w:rPr>
          <w:noProof/>
        </w:rPr>
        <w:t>0,6</w:t>
      </w:r>
      <w:r>
        <w:rPr>
          <w:noProof/>
        </w:rPr>
        <w:tab/>
      </w:r>
      <w:r w:rsidRPr="0084421F">
        <w:rPr>
          <w:b/>
          <w:noProof/>
        </w:rPr>
        <w:t>c)</w:t>
      </w:r>
      <w:r>
        <w:rPr>
          <w:noProof/>
        </w:rPr>
        <w:t xml:space="preserve"> </w:t>
      </w:r>
      <w:r>
        <w:rPr>
          <w:noProof/>
        </w:rPr>
        <w:t>78</w:t>
      </w:r>
      <w:r>
        <w:rPr>
          <w:noProof/>
        </w:rPr>
        <w:t>,25</w:t>
      </w:r>
      <w:r>
        <w:rPr>
          <w:noProof/>
        </w:rPr>
        <w:tab/>
      </w:r>
      <w:r w:rsidRPr="0084421F">
        <w:rPr>
          <w:b/>
          <w:noProof/>
        </w:rPr>
        <w:t>d)</w:t>
      </w:r>
      <w:r>
        <w:rPr>
          <w:noProof/>
        </w:rPr>
        <w:t xml:space="preserve"> 8,56</w:t>
      </w:r>
      <w:r w:rsidRPr="0084421F">
        <w:rPr>
          <w:noProof/>
        </w:rPr>
        <w:t xml:space="preserve"> </w:t>
      </w:r>
    </w:p>
    <w:p w14:paraId="4529AC9C" w14:textId="3179ADB2" w:rsidR="00A351CA" w:rsidRDefault="00A351CA" w:rsidP="00A351C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>
        <w:rPr>
          <w:color w:val="17365D" w:themeColor="text2" w:themeShade="BF"/>
          <w:sz w:val="40"/>
          <w:szCs w:val="40"/>
        </w:rPr>
        <w:instrText>3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Arrondis les nombres suivants à la </w:t>
      </w:r>
      <w:r>
        <w:rPr>
          <w:sz w:val="22"/>
          <w:szCs w:val="22"/>
        </w:rPr>
        <w:t>centaine</w:t>
      </w:r>
      <w:r>
        <w:rPr>
          <w:sz w:val="22"/>
          <w:szCs w:val="22"/>
        </w:rPr>
        <w:t> :</w:t>
      </w:r>
    </w:p>
    <w:p w14:paraId="6ACFA6B3" w14:textId="65F920BA" w:rsidR="00A351CA" w:rsidRDefault="00A351CA" w:rsidP="00A351CA">
      <w:pPr>
        <w:tabs>
          <w:tab w:val="left" w:pos="1418"/>
          <w:tab w:val="left" w:pos="2552"/>
          <w:tab w:val="left" w:pos="3686"/>
        </w:tabs>
        <w:ind w:left="284"/>
        <w:jc w:val="both"/>
        <w:rPr>
          <w:noProof/>
        </w:rPr>
      </w:pPr>
      <w:r w:rsidRPr="0084421F">
        <w:rPr>
          <w:b/>
          <w:noProof/>
        </w:rPr>
        <w:t>a)</w:t>
      </w:r>
      <w:r>
        <w:rPr>
          <w:noProof/>
        </w:rPr>
        <w:t xml:space="preserve"> </w:t>
      </w:r>
      <w:r>
        <w:rPr>
          <w:noProof/>
        </w:rPr>
        <w:t>5</w:t>
      </w:r>
      <w:r>
        <w:rPr>
          <w:noProof/>
        </w:rPr>
        <w:t>45</w:t>
      </w:r>
      <w:r>
        <w:rPr>
          <w:noProof/>
        </w:rPr>
        <w:tab/>
      </w:r>
      <w:r w:rsidRPr="0084421F">
        <w:rPr>
          <w:b/>
          <w:noProof/>
        </w:rPr>
        <w:t>b)</w:t>
      </w:r>
      <w:r>
        <w:rPr>
          <w:noProof/>
        </w:rPr>
        <w:t xml:space="preserve"> 120,6</w:t>
      </w:r>
      <w:r>
        <w:rPr>
          <w:noProof/>
        </w:rPr>
        <w:tab/>
      </w:r>
      <w:r w:rsidRPr="0084421F">
        <w:rPr>
          <w:b/>
          <w:noProof/>
        </w:rPr>
        <w:t>c)</w:t>
      </w:r>
      <w:r>
        <w:rPr>
          <w:noProof/>
        </w:rPr>
        <w:t xml:space="preserve"> </w:t>
      </w:r>
      <w:r>
        <w:rPr>
          <w:noProof/>
        </w:rPr>
        <w:t>10</w:t>
      </w:r>
      <w:r>
        <w:rPr>
          <w:noProof/>
        </w:rPr>
        <w:t>78</w:t>
      </w:r>
      <w:r>
        <w:rPr>
          <w:noProof/>
        </w:rPr>
        <w:tab/>
      </w:r>
      <w:r w:rsidRPr="0084421F">
        <w:rPr>
          <w:b/>
          <w:noProof/>
        </w:rPr>
        <w:t>d)</w:t>
      </w:r>
      <w:r>
        <w:rPr>
          <w:noProof/>
        </w:rPr>
        <w:t xml:space="preserve"> </w:t>
      </w:r>
      <w:r>
        <w:rPr>
          <w:noProof/>
        </w:rPr>
        <w:t>856</w:t>
      </w:r>
    </w:p>
    <w:p w14:paraId="2CC0C3F5" w14:textId="13463035" w:rsidR="0084421F" w:rsidRDefault="0084421F" w:rsidP="0084421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A351CA">
        <w:rPr>
          <w:color w:val="17365D" w:themeColor="text2" w:themeShade="BF"/>
          <w:sz w:val="40"/>
          <w:szCs w:val="40"/>
        </w:rPr>
        <w:instrText>4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Tape les calculs suivants dans une calculatrice et arrondis les résultats au centième près.</w:t>
      </w:r>
    </w:p>
    <w:p w14:paraId="7A2A5123" w14:textId="77777777" w:rsidR="0084421F" w:rsidRDefault="0084421F" w:rsidP="0084421F">
      <w:pPr>
        <w:tabs>
          <w:tab w:val="left" w:pos="1701"/>
          <w:tab w:val="left" w:pos="3119"/>
        </w:tabs>
        <w:ind w:left="284"/>
        <w:jc w:val="both"/>
        <w:rPr>
          <w:noProof/>
        </w:rPr>
      </w:pPr>
      <w:r w:rsidRPr="0084421F">
        <w:rPr>
          <w:b/>
          <w:noProof/>
        </w:rPr>
        <w:t>a)</w:t>
      </w:r>
      <w:r>
        <w:rPr>
          <w:noProof/>
        </w:rPr>
        <w:t xml:space="preserve"> 12 ÷ 7</w:t>
      </w:r>
      <w:r>
        <w:rPr>
          <w:noProof/>
        </w:rPr>
        <w:tab/>
      </w:r>
      <w:r w:rsidRPr="0084421F">
        <w:rPr>
          <w:b/>
          <w:noProof/>
        </w:rPr>
        <w:t>b)</w:t>
      </w:r>
      <w:r>
        <w:rPr>
          <w:noProof/>
        </w:rPr>
        <w:t xml:space="preserve"> 25 ÷ 3</w:t>
      </w:r>
      <w:r>
        <w:rPr>
          <w:noProof/>
        </w:rPr>
        <w:tab/>
      </w:r>
      <w:r w:rsidRPr="0084421F">
        <w:rPr>
          <w:b/>
          <w:noProof/>
        </w:rPr>
        <w:t>c)</w:t>
      </w:r>
      <w:r>
        <w:rPr>
          <w:noProof/>
        </w:rPr>
        <w:t xml:space="preserve"> 26,5 ÷ 12</w:t>
      </w:r>
      <w:r w:rsidRPr="0084421F">
        <w:rPr>
          <w:noProof/>
        </w:rPr>
        <w:t xml:space="preserve"> </w:t>
      </w:r>
    </w:p>
    <w:p w14:paraId="4477A254" w14:textId="462A347E" w:rsidR="0084421F" w:rsidRDefault="0084421F" w:rsidP="0084421F">
      <w:pPr>
        <w:ind w:left="284" w:hanging="284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8992" behindDoc="1" locked="0" layoutInCell="1" allowOverlap="1" wp14:anchorId="5C756BA0" wp14:editId="396424BC">
            <wp:simplePos x="0" y="0"/>
            <wp:positionH relativeFrom="column">
              <wp:posOffset>1647825</wp:posOffset>
            </wp:positionH>
            <wp:positionV relativeFrom="paragraph">
              <wp:posOffset>168910</wp:posOffset>
            </wp:positionV>
            <wp:extent cx="1546225" cy="1428115"/>
            <wp:effectExtent l="0" t="0" r="0" b="0"/>
            <wp:wrapTight wrapText="bothSides">
              <wp:wrapPolygon edited="0">
                <wp:start x="0" y="0"/>
                <wp:lineTo x="0" y="21321"/>
                <wp:lineTo x="21290" y="21321"/>
                <wp:lineTo x="2129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647"/>
                    <a:stretch/>
                  </pic:blipFill>
                  <pic:spPr bwMode="auto">
                    <a:xfrm>
                      <a:off x="0" y="0"/>
                      <a:ext cx="1546225" cy="1428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A351CA">
        <w:rPr>
          <w:color w:val="17365D" w:themeColor="text2" w:themeShade="BF"/>
          <w:sz w:val="40"/>
          <w:szCs w:val="40"/>
        </w:rPr>
        <w:instrText>5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La copie d’écran ci-contre montre ce qu’</w:t>
      </w:r>
      <w:proofErr w:type="spellStart"/>
      <w:r>
        <w:rPr>
          <w:sz w:val="22"/>
          <w:szCs w:val="22"/>
        </w:rPr>
        <w:t>af-fiche</w:t>
      </w:r>
      <w:proofErr w:type="spellEnd"/>
      <w:r>
        <w:rPr>
          <w:sz w:val="22"/>
          <w:szCs w:val="22"/>
        </w:rPr>
        <w:t xml:space="preserve"> une calculatrice quand on tape sur la touche </w:t>
      </w:r>
      <w:r w:rsidRPr="0084421F">
        <w:rPr>
          <w:sz w:val="22"/>
          <w:szCs w:val="22"/>
        </w:rPr>
        <w:sym w:font="Symbol" w:char="F070"/>
      </w:r>
      <w:r>
        <w:rPr>
          <w:sz w:val="22"/>
          <w:szCs w:val="22"/>
        </w:rPr>
        <w:t>.</w:t>
      </w:r>
    </w:p>
    <w:p w14:paraId="3C9B38AC" w14:textId="77777777" w:rsidR="0084421F" w:rsidRDefault="0084421F" w:rsidP="0084421F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Arrondis </w:t>
      </w:r>
      <w:r w:rsidRPr="0084421F">
        <w:rPr>
          <w:sz w:val="22"/>
          <w:szCs w:val="22"/>
        </w:rPr>
        <w:sym w:font="Symbol" w:char="F070"/>
      </w:r>
      <w:r>
        <w:rPr>
          <w:sz w:val="22"/>
          <w:szCs w:val="22"/>
        </w:rPr>
        <w:t xml:space="preserve"> au centième, puis au millième puis au dix-millième près.</w:t>
      </w:r>
    </w:p>
    <w:sectPr w:rsidR="0084421F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263227229">
    <w:abstractNumId w:val="0"/>
  </w:num>
  <w:num w:numId="2" w16cid:durableId="506755622">
    <w:abstractNumId w:val="0"/>
  </w:num>
  <w:num w:numId="3" w16cid:durableId="245962437">
    <w:abstractNumId w:val="0"/>
  </w:num>
  <w:num w:numId="4" w16cid:durableId="1073042029">
    <w:abstractNumId w:val="0"/>
  </w:num>
  <w:num w:numId="5" w16cid:durableId="1607886438">
    <w:abstractNumId w:val="0"/>
  </w:num>
  <w:num w:numId="6" w16cid:durableId="361176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261CE"/>
    <w:rsid w:val="00041660"/>
    <w:rsid w:val="00057698"/>
    <w:rsid w:val="00065DB4"/>
    <w:rsid w:val="00077E9D"/>
    <w:rsid w:val="000A0688"/>
    <w:rsid w:val="000C75E2"/>
    <w:rsid w:val="000D725C"/>
    <w:rsid w:val="001008E7"/>
    <w:rsid w:val="001501B7"/>
    <w:rsid w:val="00157A56"/>
    <w:rsid w:val="001651A8"/>
    <w:rsid w:val="00167485"/>
    <w:rsid w:val="00181D02"/>
    <w:rsid w:val="00190D53"/>
    <w:rsid w:val="001C05C7"/>
    <w:rsid w:val="001C6C3A"/>
    <w:rsid w:val="001D3DA0"/>
    <w:rsid w:val="0020253A"/>
    <w:rsid w:val="002337D5"/>
    <w:rsid w:val="002463D4"/>
    <w:rsid w:val="00264E8B"/>
    <w:rsid w:val="002C06D5"/>
    <w:rsid w:val="002C2016"/>
    <w:rsid w:val="002D6DAF"/>
    <w:rsid w:val="002F55A5"/>
    <w:rsid w:val="00302217"/>
    <w:rsid w:val="00302D22"/>
    <w:rsid w:val="003801EC"/>
    <w:rsid w:val="003D02F9"/>
    <w:rsid w:val="003F79CE"/>
    <w:rsid w:val="00430E02"/>
    <w:rsid w:val="00447FF5"/>
    <w:rsid w:val="004531AB"/>
    <w:rsid w:val="004744CB"/>
    <w:rsid w:val="0048356D"/>
    <w:rsid w:val="004A069C"/>
    <w:rsid w:val="004A2D86"/>
    <w:rsid w:val="004C3409"/>
    <w:rsid w:val="004C3D5B"/>
    <w:rsid w:val="004F2DF4"/>
    <w:rsid w:val="00500F24"/>
    <w:rsid w:val="005418BE"/>
    <w:rsid w:val="00580DBF"/>
    <w:rsid w:val="005A3D1C"/>
    <w:rsid w:val="005B1A59"/>
    <w:rsid w:val="006264BD"/>
    <w:rsid w:val="00651C79"/>
    <w:rsid w:val="00665178"/>
    <w:rsid w:val="006759D9"/>
    <w:rsid w:val="006875EA"/>
    <w:rsid w:val="006926E9"/>
    <w:rsid w:val="00697DE8"/>
    <w:rsid w:val="006B1AF4"/>
    <w:rsid w:val="00705CC8"/>
    <w:rsid w:val="007367EB"/>
    <w:rsid w:val="0078497F"/>
    <w:rsid w:val="007928B0"/>
    <w:rsid w:val="007A78DA"/>
    <w:rsid w:val="008310B2"/>
    <w:rsid w:val="0084421F"/>
    <w:rsid w:val="008D53C4"/>
    <w:rsid w:val="008D7B33"/>
    <w:rsid w:val="008E0485"/>
    <w:rsid w:val="00942C7E"/>
    <w:rsid w:val="009843DE"/>
    <w:rsid w:val="009D7CC8"/>
    <w:rsid w:val="009E3006"/>
    <w:rsid w:val="009F3D10"/>
    <w:rsid w:val="00A11F2F"/>
    <w:rsid w:val="00A27A60"/>
    <w:rsid w:val="00A351CA"/>
    <w:rsid w:val="00A64B1E"/>
    <w:rsid w:val="00A75880"/>
    <w:rsid w:val="00AC191E"/>
    <w:rsid w:val="00AF769D"/>
    <w:rsid w:val="00B831D9"/>
    <w:rsid w:val="00B8426E"/>
    <w:rsid w:val="00B903EF"/>
    <w:rsid w:val="00BA37EF"/>
    <w:rsid w:val="00BD0449"/>
    <w:rsid w:val="00BD2165"/>
    <w:rsid w:val="00BF0E1D"/>
    <w:rsid w:val="00C0134E"/>
    <w:rsid w:val="00C22294"/>
    <w:rsid w:val="00C26CD0"/>
    <w:rsid w:val="00C550B1"/>
    <w:rsid w:val="00C67B9A"/>
    <w:rsid w:val="00C95F08"/>
    <w:rsid w:val="00CB46ED"/>
    <w:rsid w:val="00CF156B"/>
    <w:rsid w:val="00CF75FE"/>
    <w:rsid w:val="00D24AEE"/>
    <w:rsid w:val="00D3316B"/>
    <w:rsid w:val="00D4322A"/>
    <w:rsid w:val="00D70F94"/>
    <w:rsid w:val="00D96A3D"/>
    <w:rsid w:val="00DB4095"/>
    <w:rsid w:val="00E10C50"/>
    <w:rsid w:val="00E5380C"/>
    <w:rsid w:val="00E54959"/>
    <w:rsid w:val="00E94F8F"/>
    <w:rsid w:val="00EB07FE"/>
    <w:rsid w:val="00F016CB"/>
    <w:rsid w:val="00F13EC7"/>
    <w:rsid w:val="00F55892"/>
    <w:rsid w:val="00F64891"/>
    <w:rsid w:val="00FD14EB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DD5A27"/>
  <w15:docId w15:val="{2B5DCC70-4F47-4012-98A5-4A7B8200E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421F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442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E630EA-B2CF-45E8-BDAE-10127EED2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108</TotalTime>
  <Pages>1</Pages>
  <Words>349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Prof</cp:lastModifiedBy>
  <cp:revision>10</cp:revision>
  <cp:lastPrinted>2018-11-13T10:10:00Z</cp:lastPrinted>
  <dcterms:created xsi:type="dcterms:W3CDTF">2018-11-13T10:16:00Z</dcterms:created>
  <dcterms:modified xsi:type="dcterms:W3CDTF">2025-12-16T13:08:00Z</dcterms:modified>
</cp:coreProperties>
</file>