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A9B52" w14:textId="5D09F2F0" w:rsidR="00FF1BDD" w:rsidRPr="00F55892" w:rsidRDefault="0020253A" w:rsidP="00AB2EF9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F44569">
        <w:rPr>
          <w:b/>
          <w:szCs w:val="24"/>
        </w:rPr>
        <w:t>4</w:t>
      </w:r>
      <w:r w:rsidR="00AE5D50">
        <w:rPr>
          <w:b/>
          <w:szCs w:val="24"/>
        </w:rPr>
        <w:t>-</w:t>
      </w:r>
      <w:r w:rsidR="00884B6E">
        <w:rPr>
          <w:b/>
          <w:szCs w:val="24"/>
        </w:rPr>
        <w:t>2</w:t>
      </w:r>
      <w:r w:rsidRPr="00F55892">
        <w:rPr>
          <w:b/>
          <w:szCs w:val="24"/>
        </w:rPr>
        <w:tab/>
      </w:r>
      <w:r w:rsidR="00884B6E">
        <w:rPr>
          <w:b/>
          <w:szCs w:val="24"/>
        </w:rPr>
        <w:t>MESURER ET TRACER DES ANGLES</w:t>
      </w:r>
    </w:p>
    <w:p w14:paraId="0F458D62" w14:textId="77777777" w:rsidR="0020253A" w:rsidRPr="00665178" w:rsidRDefault="0020253A" w:rsidP="00AB2EF9">
      <w:pPr>
        <w:jc w:val="both"/>
        <w:rPr>
          <w:sz w:val="12"/>
          <w:szCs w:val="12"/>
        </w:rPr>
      </w:pPr>
    </w:p>
    <w:p w14:paraId="7A4DA4FE" w14:textId="77777777" w:rsidR="00C0134E" w:rsidRDefault="00C0134E" w:rsidP="00AB2EF9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0FBF8D8D" w14:textId="61FE84A2" w:rsidR="00EA6C51" w:rsidRDefault="00A45E27" w:rsidP="00EA6C51">
      <w:pPr>
        <w:ind w:left="284" w:hanging="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An</w:t>
      </w:r>
      <w:r w:rsidR="00516253">
        <w:rPr>
          <w:i/>
          <w:sz w:val="18"/>
          <w:szCs w:val="18"/>
        </w:rPr>
        <w:t>1</w:t>
      </w:r>
      <w:r w:rsidR="00EA6C51" w:rsidRPr="00E05C34">
        <w:rPr>
          <w:i/>
          <w:sz w:val="18"/>
          <w:szCs w:val="18"/>
        </w:rPr>
        <w:t xml:space="preserve"> : </w:t>
      </w:r>
      <w:r w:rsidR="00884B6E">
        <w:rPr>
          <w:i/>
          <w:sz w:val="18"/>
          <w:szCs w:val="18"/>
        </w:rPr>
        <w:t>Mesure</w:t>
      </w:r>
      <w:r w:rsidRPr="00A45E27">
        <w:rPr>
          <w:i/>
          <w:sz w:val="18"/>
          <w:szCs w:val="18"/>
        </w:rPr>
        <w:t>r un angle</w:t>
      </w:r>
    </w:p>
    <w:p w14:paraId="75C3A08E" w14:textId="3A60B4C7" w:rsidR="00516253" w:rsidRDefault="00516253" w:rsidP="00516253">
      <w:pPr>
        <w:ind w:left="284" w:hanging="284"/>
        <w:jc w:val="both"/>
        <w:rPr>
          <w:sz w:val="22"/>
          <w:szCs w:val="22"/>
        </w:rPr>
      </w:pPr>
      <w:r w:rsidRPr="00027A9E">
        <w:rPr>
          <w:noProof/>
          <w:szCs w:val="22"/>
        </w:rPr>
        <w:drawing>
          <wp:anchor distT="0" distB="0" distL="114300" distR="114300" simplePos="0" relativeHeight="251658240" behindDoc="1" locked="0" layoutInCell="1" allowOverlap="1" wp14:anchorId="22115384" wp14:editId="55AC7CDE">
            <wp:simplePos x="0" y="0"/>
            <wp:positionH relativeFrom="column">
              <wp:posOffset>484017</wp:posOffset>
            </wp:positionH>
            <wp:positionV relativeFrom="paragraph">
              <wp:posOffset>319521</wp:posOffset>
            </wp:positionV>
            <wp:extent cx="2704596" cy="1594267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764" cy="1596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Donne les mesures des angles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22584D">
        <w:rPr>
          <w:sz w:val="22"/>
          <w:szCs w:val="22"/>
        </w:rPr>
        <w:object w:dxaOrig="412" w:dyaOrig="173" w14:anchorId="4D5797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45pt;height:8.95pt" o:ole="" fillcolor="window">
            <v:imagedata r:id="rId7" o:title=""/>
          </v:shape>
          <o:OLEObject Type="Embed" ProgID="Draw" ShapeID="_x0000_i1025" DrawAspect="Content" ObjectID="_1825937978" r:id="rId8">
            <o:FieldCodes>\* MERGEFORMAT</o:FieldCodes>
          </o:OLEObject>
        </w:object>
      </w:r>
      <w:r>
        <w:rPr>
          <w:sz w:val="22"/>
          <w:szCs w:val="22"/>
        </w:rPr>
        <w:instrText>);AOB)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027A9E">
        <w:rPr>
          <w:sz w:val="22"/>
          <w:szCs w:val="22"/>
        </w:rPr>
        <w:object w:dxaOrig="412" w:dyaOrig="173" w14:anchorId="346DFDE1">
          <v:shape id="_x0000_i1026" type="#_x0000_t75" style="width:22.15pt;height:8.95pt" o:ole="" fillcolor="window">
            <v:imagedata r:id="rId7" o:title=""/>
          </v:shape>
          <o:OLEObject Type="Embed" ProgID="Draw" ShapeID="_x0000_i1026" DrawAspect="Content" ObjectID="_1825937979" r:id="rId9">
            <o:FieldCodes>\* MERGEFORMAT</o:FieldCodes>
          </o:OLEObject>
        </w:object>
      </w:r>
      <w:r>
        <w:rPr>
          <w:sz w:val="22"/>
          <w:szCs w:val="22"/>
        </w:rPr>
        <w:instrText>);EOB)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027A9E">
        <w:rPr>
          <w:sz w:val="22"/>
          <w:szCs w:val="22"/>
        </w:rPr>
        <w:object w:dxaOrig="412" w:dyaOrig="173" w14:anchorId="7AB17315">
          <v:shape id="_x0000_i1027" type="#_x0000_t75" style="width:23pt;height:8.95pt" o:ole="" fillcolor="window">
            <v:imagedata r:id="rId7" o:title=""/>
          </v:shape>
          <o:OLEObject Type="Embed" ProgID="Draw" ShapeID="_x0000_i1027" DrawAspect="Content" ObjectID="_1825937980" r:id="rId10">
            <o:FieldCodes>\* MERGEFORMAT</o:FieldCodes>
          </o:OLEObject>
        </w:object>
      </w:r>
      <w:r>
        <w:rPr>
          <w:sz w:val="22"/>
          <w:szCs w:val="22"/>
        </w:rPr>
        <w:instrText>);AOC)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027A9E">
        <w:rPr>
          <w:sz w:val="22"/>
          <w:szCs w:val="22"/>
        </w:rPr>
        <w:object w:dxaOrig="412" w:dyaOrig="173" w14:anchorId="0498DE60">
          <v:shape id="_x0000_i1028" type="#_x0000_t75" style="width:22.15pt;height:8.95pt" o:ole="" fillcolor="window">
            <v:imagedata r:id="rId7" o:title=""/>
          </v:shape>
          <o:OLEObject Type="Embed" ProgID="Draw" ShapeID="_x0000_i1028" DrawAspect="Content" ObjectID="_1825937981" r:id="rId11">
            <o:FieldCodes>\* MERGEFORMAT</o:FieldCodes>
          </o:OLEObject>
        </w:object>
      </w:r>
      <w:r>
        <w:rPr>
          <w:sz w:val="22"/>
          <w:szCs w:val="22"/>
        </w:rPr>
        <w:instrText>);EOC)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027A9E">
        <w:rPr>
          <w:sz w:val="22"/>
          <w:szCs w:val="22"/>
        </w:rPr>
        <w:object w:dxaOrig="412" w:dyaOrig="173" w14:anchorId="7797B228">
          <v:shape id="_x0000_i1029" type="#_x0000_t75" style="width:24.3pt;height:8.95pt" o:ole="" fillcolor="window">
            <v:imagedata r:id="rId7" o:title=""/>
          </v:shape>
          <o:OLEObject Type="Embed" ProgID="Draw" ShapeID="_x0000_i1029" DrawAspect="Content" ObjectID="_1825937982" r:id="rId12">
            <o:FieldCodes>\* MERGEFORMAT</o:FieldCodes>
          </o:OLEObject>
        </w:object>
      </w:r>
      <w:r>
        <w:rPr>
          <w:sz w:val="22"/>
          <w:szCs w:val="22"/>
        </w:rPr>
        <w:instrText>);AOD)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027A9E">
        <w:rPr>
          <w:sz w:val="22"/>
          <w:szCs w:val="22"/>
        </w:rPr>
        <w:object w:dxaOrig="412" w:dyaOrig="173" w14:anchorId="119AABF5">
          <v:shape id="_x0000_i1030" type="#_x0000_t75" style="width:22.15pt;height:8.95pt" o:ole="" fillcolor="window">
            <v:imagedata r:id="rId7" o:title=""/>
          </v:shape>
          <o:OLEObject Type="Embed" ProgID="Draw" ShapeID="_x0000_i1030" DrawAspect="Content" ObjectID="_1825937983" r:id="rId13">
            <o:FieldCodes>\* MERGEFORMAT</o:FieldCodes>
          </o:OLEObject>
        </w:object>
      </w:r>
      <w:r>
        <w:rPr>
          <w:sz w:val="22"/>
          <w:szCs w:val="22"/>
        </w:rPr>
        <w:instrText>);EOD)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6CF35D85" w14:textId="7F5AA012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0582E731" w14:textId="15D0108D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1CE0E9AE" w14:textId="00C60249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4C2E2EBA" w14:textId="7F198864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3DAFEB2A" w14:textId="2DA0348B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6ABA606D" w14:textId="27B8D02E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54844CB2" w14:textId="6F71559C" w:rsid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13F3AE2D" w14:textId="77777777" w:rsidR="00516253" w:rsidRPr="00516253" w:rsidRDefault="00516253" w:rsidP="00516253">
      <w:pPr>
        <w:ind w:left="284" w:hanging="284"/>
        <w:jc w:val="center"/>
        <w:rPr>
          <w:sz w:val="22"/>
          <w:szCs w:val="22"/>
        </w:rPr>
      </w:pPr>
    </w:p>
    <w:p w14:paraId="729E4145" w14:textId="05175368" w:rsidR="00516253" w:rsidRDefault="00516253" w:rsidP="00516253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Pr="00845B60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2</w:instrText>
      </w:r>
      <w:r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176E0E">
        <w:rPr>
          <w:sz w:val="22"/>
          <w:szCs w:val="22"/>
        </w:rPr>
        <w:t xml:space="preserve"> </w:t>
      </w:r>
      <w:r>
        <w:rPr>
          <w:sz w:val="22"/>
          <w:szCs w:val="22"/>
        </w:rPr>
        <w:t>Détermine la mesure de chaque angle.</w:t>
      </w:r>
    </w:p>
    <w:p w14:paraId="38DA1982" w14:textId="77777777" w:rsidR="00516253" w:rsidRPr="00176E0E" w:rsidRDefault="00516253" w:rsidP="00516253">
      <w:pPr>
        <w:tabs>
          <w:tab w:val="left" w:pos="2127"/>
          <w:tab w:val="left" w:pos="4253"/>
        </w:tabs>
        <w:ind w:left="284"/>
        <w:jc w:val="center"/>
        <w:rPr>
          <w:sz w:val="22"/>
          <w:szCs w:val="22"/>
        </w:rPr>
      </w:pPr>
      <w:r w:rsidRPr="00027A9E">
        <w:rPr>
          <w:noProof/>
          <w:szCs w:val="22"/>
        </w:rPr>
        <w:drawing>
          <wp:inline distT="0" distB="0" distL="0" distR="0" wp14:anchorId="3FB3E022" wp14:editId="07E17D57">
            <wp:extent cx="2954302" cy="2118844"/>
            <wp:effectExtent l="0" t="0" r="0" b="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683" cy="2121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A615A4" w14:textId="23092502" w:rsidR="003D17E6" w:rsidRDefault="00DB578D" w:rsidP="003D17E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C675C">
        <w:rPr>
          <w:color w:val="17365D" w:themeColor="text2" w:themeShade="BF"/>
          <w:sz w:val="40"/>
          <w:szCs w:val="40"/>
        </w:rPr>
        <w:instrText xml:space="preserve"> eq \x(</w:instrText>
      </w:r>
      <w:r w:rsidR="00516253">
        <w:rPr>
          <w:color w:val="17365D" w:themeColor="text2" w:themeShade="BF"/>
          <w:sz w:val="40"/>
          <w:szCs w:val="40"/>
        </w:rPr>
        <w:instrText>3</w:instrText>
      </w:r>
      <w:r w:rsidR="008C675C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C675C" w:rsidRPr="002C2016">
        <w:rPr>
          <w:sz w:val="22"/>
          <w:szCs w:val="22"/>
        </w:rPr>
        <w:t xml:space="preserve"> </w:t>
      </w:r>
      <w:r w:rsidR="003D17E6">
        <w:rPr>
          <w:sz w:val="22"/>
          <w:szCs w:val="22"/>
        </w:rPr>
        <w:t>Mesure les angles ci-dessous.</w:t>
      </w:r>
    </w:p>
    <w:p w14:paraId="78990FFD" w14:textId="77777777" w:rsidR="003D17E6" w:rsidRDefault="003D17E6" w:rsidP="003D17E6">
      <w:pPr>
        <w:ind w:left="284"/>
        <w:jc w:val="both"/>
        <w:rPr>
          <w:sz w:val="22"/>
          <w:szCs w:val="22"/>
        </w:rPr>
      </w:pPr>
      <w:r w:rsidRPr="00E30585">
        <w:rPr>
          <w:noProof/>
          <w:szCs w:val="22"/>
        </w:rPr>
        <w:drawing>
          <wp:inline distT="0" distB="0" distL="0" distR="0" wp14:anchorId="36794A33" wp14:editId="24CDCCC7">
            <wp:extent cx="2961171" cy="2028994"/>
            <wp:effectExtent l="0" t="0" r="0" b="0"/>
            <wp:docPr id="7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/>
                    <a:srcRect t="-793" b="1789"/>
                    <a:stretch/>
                  </pic:blipFill>
                  <pic:spPr bwMode="auto">
                    <a:xfrm>
                      <a:off x="0" y="0"/>
                      <a:ext cx="2964252" cy="203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73D5E" w14:textId="77777777" w:rsidR="002A77D2" w:rsidRDefault="00DB578D" w:rsidP="002A77D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A77D2">
        <w:rPr>
          <w:color w:val="17365D" w:themeColor="text2" w:themeShade="BF"/>
          <w:sz w:val="40"/>
          <w:szCs w:val="40"/>
        </w:rPr>
        <w:instrText xml:space="preserve"> eq \x(4)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A77D2" w:rsidRPr="002C2016">
        <w:rPr>
          <w:sz w:val="22"/>
          <w:szCs w:val="22"/>
        </w:rPr>
        <w:t xml:space="preserve"> </w:t>
      </w:r>
      <w:r w:rsidR="00E30585" w:rsidRPr="00E30585">
        <w:rPr>
          <w:sz w:val="22"/>
          <w:szCs w:val="22"/>
        </w:rPr>
        <w:t>Associe à chaque angle sa mesure.</w:t>
      </w:r>
    </w:p>
    <w:p w14:paraId="60AA07D4" w14:textId="77777777" w:rsidR="002A77D2" w:rsidRDefault="00656FF2" w:rsidP="002A77D2">
      <w:pPr>
        <w:ind w:left="284"/>
        <w:jc w:val="center"/>
        <w:rPr>
          <w:sz w:val="22"/>
          <w:szCs w:val="22"/>
        </w:rPr>
      </w:pPr>
      <w:r w:rsidRPr="00656FF2">
        <w:rPr>
          <w:noProof/>
          <w:szCs w:val="22"/>
        </w:rPr>
        <w:drawing>
          <wp:inline distT="0" distB="0" distL="0" distR="0" wp14:anchorId="4A2F7D38" wp14:editId="50899846">
            <wp:extent cx="2117928" cy="1117256"/>
            <wp:effectExtent l="0" t="0" r="0" b="0"/>
            <wp:docPr id="148" name="Imag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58" cy="1122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FB3132" w14:textId="77777777" w:rsidR="00656FF2" w:rsidRPr="00516253" w:rsidRDefault="00656FF2" w:rsidP="002A77D2">
      <w:pPr>
        <w:ind w:left="284"/>
        <w:jc w:val="center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710"/>
        <w:gridCol w:w="629"/>
        <w:gridCol w:w="693"/>
        <w:gridCol w:w="657"/>
        <w:gridCol w:w="712"/>
        <w:gridCol w:w="690"/>
      </w:tblGrid>
      <w:tr w:rsidR="00656FF2" w14:paraId="137E6C2B" w14:textId="77777777" w:rsidTr="00656FF2">
        <w:tc>
          <w:tcPr>
            <w:tcW w:w="738" w:type="dxa"/>
          </w:tcPr>
          <w:p w14:paraId="409B3B8F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2BC23A0A">
                <v:shape id="_x0000_i1031" type="#_x0000_t75" style="width:20.9pt;height:8.5pt" o:ole="" fillcolor="window">
                  <v:imagedata r:id="rId7" o:title=""/>
                </v:shape>
                <o:OLEObject Type="Embed" ProgID="Draw" ShapeID="_x0000_i1031" DrawAspect="Content" ObjectID="_1825937984" r:id="rId17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);ENP)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1E48A21C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  <w:tc>
          <w:tcPr>
            <w:tcW w:w="738" w:type="dxa"/>
          </w:tcPr>
          <w:p w14:paraId="637FD8BF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55395C2F">
                <v:shape id="_x0000_i1032" type="#_x0000_t75" style="width:24.3pt;height:8.5pt" o:ole="" fillcolor="window">
                  <v:imagedata r:id="rId7" o:title=""/>
                </v:shape>
                <o:OLEObject Type="Embed" ProgID="Draw" ShapeID="_x0000_i1032" DrawAspect="Content" ObjectID="_1825937985" r:id="rId18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);PMN)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3AAB09A7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  <w:tc>
          <w:tcPr>
            <w:tcW w:w="739" w:type="dxa"/>
          </w:tcPr>
          <w:p w14:paraId="4E9E2595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14926D04">
                <v:shape id="_x0000_i1033" type="#_x0000_t75" style="width:19.15pt;height:8.5pt" o:ole="" fillcolor="window">
                  <v:imagedata r:id="rId7" o:title=""/>
                </v:shape>
                <o:OLEObject Type="Embed" ProgID="Draw" ShapeID="_x0000_i1033" DrawAspect="Content" ObjectID="_1825937986" r:id="rId19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);FEP)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24149DC5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  <w:tc>
          <w:tcPr>
            <w:tcW w:w="739" w:type="dxa"/>
          </w:tcPr>
          <w:p w14:paraId="45F563D6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506CE22F">
                <v:shape id="_x0000_i1034" type="#_x0000_t75" style="width:23pt;height:8.5pt" o:ole="" fillcolor="window">
                  <v:imagedata r:id="rId7" o:title=""/>
                </v:shape>
                <o:OLEObject Type="Embed" ProgID="Draw" ShapeID="_x0000_i1034" DrawAspect="Content" ObjectID="_1825937987" r:id="rId20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);MRP)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7203D757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  <w:tc>
          <w:tcPr>
            <w:tcW w:w="739" w:type="dxa"/>
          </w:tcPr>
          <w:p w14:paraId="18691334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7C2DF399">
                <v:shape id="_x0000_i1035" type="#_x0000_t75" style="width:20.9pt;height:8.5pt" o:ole="" fillcolor="window">
                  <v:imagedata r:id="rId7" o:title=""/>
                </v:shape>
                <o:OLEObject Type="Embed" ProgID="Draw" ShapeID="_x0000_i1035" DrawAspect="Content" ObjectID="_1825937988" r:id="rId21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);NPE)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12126944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  <w:tc>
          <w:tcPr>
            <w:tcW w:w="739" w:type="dxa"/>
          </w:tcPr>
          <w:p w14:paraId="675D1218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09E71C36">
                <v:shape id="_x0000_i1036" type="#_x0000_t75" style="width:24.3pt;height:8.5pt" o:ole="" fillcolor="window">
                  <v:imagedata r:id="rId7" o:title=""/>
                </v:shape>
                <o:OLEObject Type="Embed" ProgID="Draw" ShapeID="_x0000_i1036" DrawAspect="Content" ObjectID="_1825937989" r:id="rId22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);MNE)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788C0BFD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  <w:tc>
          <w:tcPr>
            <w:tcW w:w="739" w:type="dxa"/>
          </w:tcPr>
          <w:p w14:paraId="2FB4F0FB" w14:textId="77777777" w:rsidR="00656FF2" w:rsidRDefault="00DB578D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656FF2">
              <w:rPr>
                <w:sz w:val="22"/>
                <w:szCs w:val="22"/>
              </w:rPr>
              <w:instrText xml:space="preserve"> eq \o(\s\up5(</w:instrText>
            </w:r>
            <w:r w:rsidR="00656FF2" w:rsidRPr="00656FF2">
              <w:rPr>
                <w:sz w:val="22"/>
                <w:szCs w:val="22"/>
              </w:rPr>
              <w:object w:dxaOrig="412" w:dyaOrig="173" w14:anchorId="0231FF30">
                <v:shape id="_x0000_i1037" type="#_x0000_t75" style="width:23pt;height:8.5pt" o:ole="" fillcolor="window">
                  <v:imagedata r:id="rId7" o:title=""/>
                </v:shape>
                <o:OLEObject Type="Embed" ProgID="Draw" ShapeID="_x0000_i1037" DrawAspect="Content" ObjectID="_1825937990" r:id="rId23">
                  <o:FieldCodes>\* MERGEFORMAT</o:FieldCodes>
                </o:OLEObject>
              </w:object>
            </w:r>
            <w:r w:rsidR="00656FF2">
              <w:rPr>
                <w:sz w:val="22"/>
                <w:szCs w:val="22"/>
              </w:rPr>
              <w:instrText>);MEP)</w:instrText>
            </w:r>
            <w:r>
              <w:rPr>
                <w:sz w:val="22"/>
                <w:szCs w:val="22"/>
              </w:rPr>
              <w:fldChar w:fldCharType="end"/>
            </w:r>
          </w:p>
          <w:p w14:paraId="4B8DA1A1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</w:tc>
      </w:tr>
      <w:tr w:rsidR="00656FF2" w14:paraId="6605C7BE" w14:textId="77777777" w:rsidTr="00656FF2">
        <w:trPr>
          <w:trHeight w:val="563"/>
        </w:trPr>
        <w:tc>
          <w:tcPr>
            <w:tcW w:w="738" w:type="dxa"/>
          </w:tcPr>
          <w:p w14:paraId="74085674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8" w:type="dxa"/>
          </w:tcPr>
          <w:p w14:paraId="7EE9A01D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</w:tcPr>
          <w:p w14:paraId="63B08207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</w:tcPr>
          <w:p w14:paraId="05792C60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</w:tcPr>
          <w:p w14:paraId="14A80C96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</w:tcPr>
          <w:p w14:paraId="0DF78254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</w:tcPr>
          <w:p w14:paraId="6B4F8DF4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</w:p>
        </w:tc>
      </w:tr>
      <w:tr w:rsidR="00656FF2" w14:paraId="440FD227" w14:textId="77777777" w:rsidTr="00656FF2">
        <w:tc>
          <w:tcPr>
            <w:tcW w:w="738" w:type="dxa"/>
          </w:tcPr>
          <w:p w14:paraId="06CCB8D7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76DBCA66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28°</w:t>
            </w:r>
          </w:p>
        </w:tc>
        <w:tc>
          <w:tcPr>
            <w:tcW w:w="738" w:type="dxa"/>
          </w:tcPr>
          <w:p w14:paraId="68F09108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6FF8C1FC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37°</w:t>
            </w:r>
          </w:p>
        </w:tc>
        <w:tc>
          <w:tcPr>
            <w:tcW w:w="739" w:type="dxa"/>
          </w:tcPr>
          <w:p w14:paraId="3536D7D5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1402E6D1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53°</w:t>
            </w:r>
          </w:p>
        </w:tc>
        <w:tc>
          <w:tcPr>
            <w:tcW w:w="739" w:type="dxa"/>
          </w:tcPr>
          <w:p w14:paraId="4E5D8AA2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759C5738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62°</w:t>
            </w:r>
          </w:p>
        </w:tc>
        <w:tc>
          <w:tcPr>
            <w:tcW w:w="739" w:type="dxa"/>
          </w:tcPr>
          <w:p w14:paraId="09CAEE8A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492DECE3" w14:textId="77777777" w:rsidR="00656FF2" w:rsidRDefault="00656FF2" w:rsidP="008F3EE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8F3EEC"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</w:rPr>
              <w:t>°</w:t>
            </w:r>
          </w:p>
        </w:tc>
        <w:tc>
          <w:tcPr>
            <w:tcW w:w="739" w:type="dxa"/>
          </w:tcPr>
          <w:p w14:paraId="01E5A89F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62827B4E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180°</w:t>
            </w:r>
          </w:p>
        </w:tc>
        <w:tc>
          <w:tcPr>
            <w:tcW w:w="739" w:type="dxa"/>
          </w:tcPr>
          <w:p w14:paraId="42C14B3C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B7"/>
            </w:r>
          </w:p>
          <w:p w14:paraId="0C701CDC" w14:textId="77777777" w:rsidR="00656FF2" w:rsidRDefault="00656FF2" w:rsidP="002A7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90°</w:t>
            </w:r>
          </w:p>
        </w:tc>
      </w:tr>
    </w:tbl>
    <w:p w14:paraId="0424059E" w14:textId="7AB814C3" w:rsidR="00884B6E" w:rsidRDefault="003D17E6" w:rsidP="00884B6E">
      <w:pPr>
        <w:ind w:left="284" w:hanging="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br w:type="column"/>
      </w:r>
      <w:r w:rsidR="00884B6E">
        <w:rPr>
          <w:i/>
          <w:sz w:val="18"/>
          <w:szCs w:val="18"/>
        </w:rPr>
        <w:t>An</w:t>
      </w:r>
      <w:r w:rsidR="00516253">
        <w:rPr>
          <w:i/>
          <w:sz w:val="18"/>
          <w:szCs w:val="18"/>
        </w:rPr>
        <w:t>2</w:t>
      </w:r>
      <w:r w:rsidR="00884B6E" w:rsidRPr="00E05C34">
        <w:rPr>
          <w:i/>
          <w:sz w:val="18"/>
          <w:szCs w:val="18"/>
        </w:rPr>
        <w:t xml:space="preserve"> : </w:t>
      </w:r>
      <w:r w:rsidR="00884B6E">
        <w:rPr>
          <w:i/>
          <w:sz w:val="18"/>
          <w:szCs w:val="18"/>
        </w:rPr>
        <w:t>Trace</w:t>
      </w:r>
      <w:r w:rsidR="00884B6E" w:rsidRPr="00A45E27">
        <w:rPr>
          <w:i/>
          <w:sz w:val="18"/>
          <w:szCs w:val="18"/>
        </w:rPr>
        <w:t>r un angle</w:t>
      </w:r>
    </w:p>
    <w:p w14:paraId="74F83265" w14:textId="530B581A" w:rsidR="00B73102" w:rsidRDefault="0086533E" w:rsidP="00B73102">
      <w:pPr>
        <w:ind w:left="284" w:hanging="284"/>
        <w:jc w:val="both"/>
        <w:rPr>
          <w:sz w:val="22"/>
          <w:szCs w:val="22"/>
        </w:rPr>
      </w:pPr>
      <w:r w:rsidRPr="0086533E">
        <w:rPr>
          <w:noProof/>
        </w:rPr>
        <w:drawing>
          <wp:anchor distT="0" distB="0" distL="114300" distR="114300" simplePos="0" relativeHeight="251659264" behindDoc="1" locked="0" layoutInCell="1" allowOverlap="1" wp14:anchorId="30902B7F" wp14:editId="2E81FAE2">
            <wp:simplePos x="0" y="0"/>
            <wp:positionH relativeFrom="column">
              <wp:posOffset>37571</wp:posOffset>
            </wp:positionH>
            <wp:positionV relativeFrom="paragraph">
              <wp:posOffset>292044</wp:posOffset>
            </wp:positionV>
            <wp:extent cx="3194685" cy="9251950"/>
            <wp:effectExtent l="0" t="0" r="5715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68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3102">
        <w:rPr>
          <w:color w:val="17365D" w:themeColor="text2" w:themeShade="BF"/>
          <w:sz w:val="40"/>
          <w:szCs w:val="40"/>
        </w:rPr>
        <w:fldChar w:fldCharType="begin"/>
      </w:r>
      <w:r w:rsidR="00B73102">
        <w:rPr>
          <w:color w:val="17365D" w:themeColor="text2" w:themeShade="BF"/>
          <w:sz w:val="40"/>
          <w:szCs w:val="40"/>
        </w:rPr>
        <w:instrText xml:space="preserve"> eq \x(5)</w:instrText>
      </w:r>
      <w:r w:rsidR="00B73102">
        <w:rPr>
          <w:color w:val="17365D" w:themeColor="text2" w:themeShade="BF"/>
          <w:sz w:val="40"/>
          <w:szCs w:val="40"/>
        </w:rPr>
        <w:fldChar w:fldCharType="end"/>
      </w:r>
      <w:r w:rsidR="00B73102" w:rsidRPr="002C2016">
        <w:rPr>
          <w:sz w:val="22"/>
          <w:szCs w:val="22"/>
        </w:rPr>
        <w:t xml:space="preserve"> </w:t>
      </w:r>
    </w:p>
    <w:p w14:paraId="087BD3D1" w14:textId="1A15D7FA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369FCB4C" w14:textId="44CBEF46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5A0DFEF4" w14:textId="68D6F52A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5E20270B" w14:textId="77777777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54CA549A" w14:textId="77777777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6B687C23" w14:textId="77777777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20E4FEC7" w14:textId="77777777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31891543" w14:textId="31625603" w:rsidR="00067718" w:rsidRDefault="00067718" w:rsidP="00B73102">
      <w:pPr>
        <w:ind w:left="284" w:hanging="284"/>
        <w:jc w:val="both"/>
        <w:rPr>
          <w:sz w:val="22"/>
          <w:szCs w:val="22"/>
        </w:rPr>
      </w:pPr>
    </w:p>
    <w:p w14:paraId="7ECE0B44" w14:textId="36BBF2FB" w:rsidR="00067718" w:rsidRDefault="00067718" w:rsidP="00067718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\x(6)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</w:p>
    <w:p w14:paraId="29243E25" w14:textId="77777777" w:rsidR="0086533E" w:rsidRDefault="0086533E" w:rsidP="00067718">
      <w:pPr>
        <w:ind w:left="284" w:hanging="284"/>
        <w:jc w:val="both"/>
        <w:rPr>
          <w:sz w:val="22"/>
          <w:szCs w:val="22"/>
        </w:rPr>
      </w:pPr>
    </w:p>
    <w:p w14:paraId="38D013FF" w14:textId="77777777" w:rsidR="0086533E" w:rsidRDefault="0086533E" w:rsidP="00067718">
      <w:pPr>
        <w:ind w:left="284" w:hanging="284"/>
        <w:jc w:val="both"/>
        <w:rPr>
          <w:sz w:val="22"/>
          <w:szCs w:val="22"/>
        </w:rPr>
      </w:pPr>
    </w:p>
    <w:p w14:paraId="74E55259" w14:textId="77777777" w:rsidR="0086533E" w:rsidRDefault="0086533E" w:rsidP="00067718">
      <w:pPr>
        <w:ind w:left="284" w:hanging="284"/>
        <w:jc w:val="both"/>
        <w:rPr>
          <w:sz w:val="22"/>
          <w:szCs w:val="22"/>
        </w:rPr>
      </w:pPr>
    </w:p>
    <w:p w14:paraId="1C73431B" w14:textId="77777777" w:rsidR="0086533E" w:rsidRDefault="0086533E" w:rsidP="00067718">
      <w:pPr>
        <w:ind w:left="284" w:hanging="284"/>
        <w:jc w:val="both"/>
        <w:rPr>
          <w:sz w:val="22"/>
          <w:szCs w:val="22"/>
        </w:rPr>
      </w:pPr>
    </w:p>
    <w:p w14:paraId="5D4928F8" w14:textId="77777777" w:rsidR="0086533E" w:rsidRDefault="0086533E" w:rsidP="00067718">
      <w:pPr>
        <w:ind w:left="284" w:hanging="284"/>
        <w:jc w:val="both"/>
        <w:rPr>
          <w:sz w:val="22"/>
          <w:szCs w:val="22"/>
        </w:rPr>
      </w:pPr>
    </w:p>
    <w:p w14:paraId="36253985" w14:textId="24FBDE96" w:rsidR="00B73102" w:rsidRDefault="00B73102" w:rsidP="00067718">
      <w:pPr>
        <w:ind w:left="284" w:hanging="284"/>
        <w:jc w:val="center"/>
        <w:rPr>
          <w:sz w:val="22"/>
          <w:szCs w:val="22"/>
        </w:rPr>
      </w:pPr>
    </w:p>
    <w:p w14:paraId="6E77AA72" w14:textId="653AC701" w:rsidR="00B73102" w:rsidRDefault="00B73102" w:rsidP="00067718">
      <w:pPr>
        <w:ind w:left="284" w:hanging="284"/>
        <w:jc w:val="center"/>
        <w:rPr>
          <w:sz w:val="22"/>
          <w:szCs w:val="22"/>
        </w:rPr>
      </w:pPr>
    </w:p>
    <w:p w14:paraId="7FD2C15C" w14:textId="746A8D4F" w:rsidR="00B73102" w:rsidRDefault="00B73102" w:rsidP="00B7310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</w:p>
    <w:p w14:paraId="5350E0A1" w14:textId="60A00B5B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3A15F81A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58865BC3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5268839F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02102373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0CD31334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11352AFC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15A42C23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1FD0CC05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45F1C6E4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172C1A72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0A1550E3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435B407D" w14:textId="77777777" w:rsidR="0086533E" w:rsidRDefault="0086533E" w:rsidP="00B73102">
      <w:pPr>
        <w:ind w:left="284" w:hanging="284"/>
        <w:jc w:val="both"/>
        <w:rPr>
          <w:sz w:val="22"/>
          <w:szCs w:val="22"/>
        </w:rPr>
      </w:pPr>
    </w:p>
    <w:p w14:paraId="77DBCB5E" w14:textId="46111403" w:rsidR="00B73102" w:rsidRDefault="00B73102" w:rsidP="00B7310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</w:p>
    <w:p w14:paraId="4615D1C1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4E1CB5A6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3E7187A8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246E1685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2E62A1AB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18E0DD30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05923988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55B5C7A2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39B878A7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74F98099" w14:textId="731206D1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22C756EF" w14:textId="67173610" w:rsidR="00B73102" w:rsidRDefault="00B73102" w:rsidP="00B7310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\x(9)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</w:p>
    <w:p w14:paraId="545ED149" w14:textId="2AAD4C0F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548FBBC7" w14:textId="27DE6B19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2923AE77" w14:textId="5CCA94F3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58E8D7A8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77A62C5B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3D00A794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5D29B0CE" w14:textId="77777777" w:rsidR="00B73102" w:rsidRDefault="00B73102" w:rsidP="00B73102">
      <w:pPr>
        <w:ind w:left="284" w:hanging="284"/>
        <w:jc w:val="both"/>
        <w:rPr>
          <w:sz w:val="22"/>
          <w:szCs w:val="22"/>
        </w:rPr>
      </w:pPr>
    </w:p>
    <w:p w14:paraId="2370B916" w14:textId="0662AB65" w:rsidR="005A66C3" w:rsidRPr="00176E0E" w:rsidRDefault="005A66C3" w:rsidP="00FD4A6D">
      <w:pPr>
        <w:tabs>
          <w:tab w:val="left" w:pos="2127"/>
          <w:tab w:val="left" w:pos="4253"/>
        </w:tabs>
        <w:ind w:left="284"/>
        <w:jc w:val="center"/>
        <w:rPr>
          <w:sz w:val="22"/>
          <w:szCs w:val="22"/>
        </w:rPr>
      </w:pPr>
    </w:p>
    <w:sectPr w:rsidR="005A66C3" w:rsidRPr="00176E0E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268468959">
    <w:abstractNumId w:val="0"/>
  </w:num>
  <w:num w:numId="2" w16cid:durableId="668869317">
    <w:abstractNumId w:val="0"/>
  </w:num>
  <w:num w:numId="3" w16cid:durableId="272252915">
    <w:abstractNumId w:val="0"/>
  </w:num>
  <w:num w:numId="4" w16cid:durableId="119350352">
    <w:abstractNumId w:val="0"/>
  </w:num>
  <w:num w:numId="5" w16cid:durableId="1776290864">
    <w:abstractNumId w:val="0"/>
  </w:num>
  <w:num w:numId="6" w16cid:durableId="1439641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ernierMetEn" w:val="aucun"/>
    <w:docVar w:name="VersionAMath" w:val="(18 janv 98)"/>
  </w:docVars>
  <w:rsids>
    <w:rsidRoot w:val="0020253A"/>
    <w:rsid w:val="0001049C"/>
    <w:rsid w:val="00010D2C"/>
    <w:rsid w:val="000261CE"/>
    <w:rsid w:val="00027A9E"/>
    <w:rsid w:val="00041660"/>
    <w:rsid w:val="00055CA4"/>
    <w:rsid w:val="00057698"/>
    <w:rsid w:val="00065DB4"/>
    <w:rsid w:val="00067718"/>
    <w:rsid w:val="00074353"/>
    <w:rsid w:val="00077E9D"/>
    <w:rsid w:val="000A0688"/>
    <w:rsid w:val="000C6364"/>
    <w:rsid w:val="000C75E2"/>
    <w:rsid w:val="000D725C"/>
    <w:rsid w:val="001008E7"/>
    <w:rsid w:val="001501B7"/>
    <w:rsid w:val="00157A56"/>
    <w:rsid w:val="001651A8"/>
    <w:rsid w:val="00176E0E"/>
    <w:rsid w:val="00184CE5"/>
    <w:rsid w:val="00190D53"/>
    <w:rsid w:val="001C6C3A"/>
    <w:rsid w:val="001D3DA0"/>
    <w:rsid w:val="0020253A"/>
    <w:rsid w:val="002044EA"/>
    <w:rsid w:val="00207046"/>
    <w:rsid w:val="0022584D"/>
    <w:rsid w:val="002319C8"/>
    <w:rsid w:val="002337D5"/>
    <w:rsid w:val="00237EC6"/>
    <w:rsid w:val="002463D4"/>
    <w:rsid w:val="00264E8B"/>
    <w:rsid w:val="002A77D2"/>
    <w:rsid w:val="002B5043"/>
    <w:rsid w:val="002C06D5"/>
    <w:rsid w:val="002C2016"/>
    <w:rsid w:val="002C4591"/>
    <w:rsid w:val="002D6DAF"/>
    <w:rsid w:val="002E1A38"/>
    <w:rsid w:val="002F054A"/>
    <w:rsid w:val="002F49D0"/>
    <w:rsid w:val="002F55A5"/>
    <w:rsid w:val="00302D22"/>
    <w:rsid w:val="0036594C"/>
    <w:rsid w:val="00371436"/>
    <w:rsid w:val="003D02F9"/>
    <w:rsid w:val="003D17E6"/>
    <w:rsid w:val="003F75AC"/>
    <w:rsid w:val="003F79CE"/>
    <w:rsid w:val="00404FCB"/>
    <w:rsid w:val="00416A1B"/>
    <w:rsid w:val="00416E25"/>
    <w:rsid w:val="00430E02"/>
    <w:rsid w:val="00447FF5"/>
    <w:rsid w:val="004531AB"/>
    <w:rsid w:val="004671AE"/>
    <w:rsid w:val="004744CB"/>
    <w:rsid w:val="0048356D"/>
    <w:rsid w:val="00493F63"/>
    <w:rsid w:val="00494447"/>
    <w:rsid w:val="004A069C"/>
    <w:rsid w:val="004A2D7B"/>
    <w:rsid w:val="004A2D86"/>
    <w:rsid w:val="004C3409"/>
    <w:rsid w:val="004F2DF4"/>
    <w:rsid w:val="00516253"/>
    <w:rsid w:val="005418BE"/>
    <w:rsid w:val="00580DBF"/>
    <w:rsid w:val="005A32E0"/>
    <w:rsid w:val="005A66C3"/>
    <w:rsid w:val="005B1A59"/>
    <w:rsid w:val="005B3068"/>
    <w:rsid w:val="005D0124"/>
    <w:rsid w:val="005F1760"/>
    <w:rsid w:val="0060646F"/>
    <w:rsid w:val="006264BD"/>
    <w:rsid w:val="00626B0E"/>
    <w:rsid w:val="00656FF2"/>
    <w:rsid w:val="00665178"/>
    <w:rsid w:val="006759D9"/>
    <w:rsid w:val="006875EA"/>
    <w:rsid w:val="006926E9"/>
    <w:rsid w:val="00697DE8"/>
    <w:rsid w:val="006B1AF4"/>
    <w:rsid w:val="0071720A"/>
    <w:rsid w:val="007367EB"/>
    <w:rsid w:val="00751003"/>
    <w:rsid w:val="0077477D"/>
    <w:rsid w:val="00787FA9"/>
    <w:rsid w:val="007928B0"/>
    <w:rsid w:val="007A78DA"/>
    <w:rsid w:val="007E6DF3"/>
    <w:rsid w:val="007F38B6"/>
    <w:rsid w:val="00811671"/>
    <w:rsid w:val="00823896"/>
    <w:rsid w:val="00827A9C"/>
    <w:rsid w:val="008310B2"/>
    <w:rsid w:val="00845B60"/>
    <w:rsid w:val="0086533E"/>
    <w:rsid w:val="00884B6E"/>
    <w:rsid w:val="008C675C"/>
    <w:rsid w:val="008E0485"/>
    <w:rsid w:val="008E603D"/>
    <w:rsid w:val="008F3EEC"/>
    <w:rsid w:val="008F7C86"/>
    <w:rsid w:val="0090212E"/>
    <w:rsid w:val="009843DE"/>
    <w:rsid w:val="009D4984"/>
    <w:rsid w:val="009D7CC8"/>
    <w:rsid w:val="009E3006"/>
    <w:rsid w:val="009F3D10"/>
    <w:rsid w:val="00A27A60"/>
    <w:rsid w:val="00A31AFD"/>
    <w:rsid w:val="00A45E27"/>
    <w:rsid w:val="00A64B1E"/>
    <w:rsid w:val="00A709A1"/>
    <w:rsid w:val="00A75880"/>
    <w:rsid w:val="00A9637E"/>
    <w:rsid w:val="00AB2EF9"/>
    <w:rsid w:val="00AC191E"/>
    <w:rsid w:val="00AD7FD4"/>
    <w:rsid w:val="00AE5D50"/>
    <w:rsid w:val="00AF769D"/>
    <w:rsid w:val="00B73102"/>
    <w:rsid w:val="00B74690"/>
    <w:rsid w:val="00B8426E"/>
    <w:rsid w:val="00B903EF"/>
    <w:rsid w:val="00BA36A4"/>
    <w:rsid w:val="00BA37EF"/>
    <w:rsid w:val="00BB4B45"/>
    <w:rsid w:val="00BD0449"/>
    <w:rsid w:val="00BD2165"/>
    <w:rsid w:val="00BF0E1D"/>
    <w:rsid w:val="00C0134E"/>
    <w:rsid w:val="00C26CD0"/>
    <w:rsid w:val="00C41ECC"/>
    <w:rsid w:val="00C535CA"/>
    <w:rsid w:val="00C550B1"/>
    <w:rsid w:val="00C67B9A"/>
    <w:rsid w:val="00C76B67"/>
    <w:rsid w:val="00CB46ED"/>
    <w:rsid w:val="00CE7789"/>
    <w:rsid w:val="00CF156B"/>
    <w:rsid w:val="00CF75FE"/>
    <w:rsid w:val="00D0097F"/>
    <w:rsid w:val="00D24AEE"/>
    <w:rsid w:val="00D3316B"/>
    <w:rsid w:val="00D4322A"/>
    <w:rsid w:val="00D70C20"/>
    <w:rsid w:val="00D70F94"/>
    <w:rsid w:val="00D96A3D"/>
    <w:rsid w:val="00DB4095"/>
    <w:rsid w:val="00DB578D"/>
    <w:rsid w:val="00DD3DF7"/>
    <w:rsid w:val="00DE7AAF"/>
    <w:rsid w:val="00E011E8"/>
    <w:rsid w:val="00E0724E"/>
    <w:rsid w:val="00E10C50"/>
    <w:rsid w:val="00E30585"/>
    <w:rsid w:val="00E42283"/>
    <w:rsid w:val="00E5380C"/>
    <w:rsid w:val="00E54959"/>
    <w:rsid w:val="00E75611"/>
    <w:rsid w:val="00E94D7E"/>
    <w:rsid w:val="00EA6C51"/>
    <w:rsid w:val="00EB07FE"/>
    <w:rsid w:val="00F016CB"/>
    <w:rsid w:val="00F11E81"/>
    <w:rsid w:val="00F13EC7"/>
    <w:rsid w:val="00F202D5"/>
    <w:rsid w:val="00F26C39"/>
    <w:rsid w:val="00F44569"/>
    <w:rsid w:val="00F55892"/>
    <w:rsid w:val="00F656A2"/>
    <w:rsid w:val="00F72E74"/>
    <w:rsid w:val="00FB15C4"/>
    <w:rsid w:val="00FD14EB"/>
    <w:rsid w:val="00FD4A6D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0EF428"/>
  <w15:docId w15:val="{CB7ED772-CAF8-49DC-94C2-51840D7ED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8.bin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11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4.bin"/><Relationship Id="rId24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oleObject" Target="embeddings/oleObject13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3.png"/><Relationship Id="rId22" Type="http://schemas.openxmlformats.org/officeDocument/2006/relationships/oleObject" Target="embeddings/oleObject1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33E642-3A97-4BA8-814D-6136EE04E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12</TotalTime>
  <Pages>1</Pages>
  <Words>179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4</cp:revision>
  <dcterms:created xsi:type="dcterms:W3CDTF">2025-11-29T14:59:00Z</dcterms:created>
  <dcterms:modified xsi:type="dcterms:W3CDTF">2025-11-29T15:10:00Z</dcterms:modified>
</cp:coreProperties>
</file>