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BEC50" w14:textId="77777777" w:rsidR="00FF1BDD" w:rsidRPr="00F55892" w:rsidRDefault="0020253A" w:rsidP="00AB2EF9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AE5D50">
        <w:rPr>
          <w:b/>
          <w:szCs w:val="24"/>
        </w:rPr>
        <w:t>5-</w:t>
      </w:r>
      <w:r w:rsidR="00BC2D0A">
        <w:rPr>
          <w:b/>
          <w:szCs w:val="24"/>
        </w:rPr>
        <w:t>2</w:t>
      </w:r>
      <w:r w:rsidRPr="00F55892">
        <w:rPr>
          <w:b/>
          <w:szCs w:val="24"/>
        </w:rPr>
        <w:tab/>
      </w:r>
      <w:r w:rsidR="00BC2D0A">
        <w:rPr>
          <w:b/>
          <w:szCs w:val="24"/>
        </w:rPr>
        <w:t>CALCULS ASTUCIEUX, DE TERMES MANQUANTS ET DE DURÉES</w:t>
      </w:r>
    </w:p>
    <w:p w14:paraId="45F5A808" w14:textId="77777777" w:rsidR="0020253A" w:rsidRPr="00665178" w:rsidRDefault="0020253A" w:rsidP="00AB2EF9">
      <w:pPr>
        <w:jc w:val="both"/>
        <w:rPr>
          <w:sz w:val="12"/>
          <w:szCs w:val="12"/>
        </w:rPr>
      </w:pPr>
    </w:p>
    <w:p w14:paraId="7C3C151E" w14:textId="77777777" w:rsidR="00C0134E" w:rsidRDefault="00C0134E" w:rsidP="00AB2EF9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14:paraId="2803146A" w14:textId="1FF90548" w:rsidR="00BC2D0A" w:rsidRDefault="00BC2D0A" w:rsidP="00BC2D0A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Op</w:t>
      </w:r>
      <w:r w:rsidR="00AF1776">
        <w:rPr>
          <w:i/>
          <w:sz w:val="18"/>
          <w:szCs w:val="18"/>
        </w:rPr>
        <w:t>4</w:t>
      </w:r>
      <w:r w:rsidRPr="00D3316B">
        <w:rPr>
          <w:i/>
          <w:sz w:val="18"/>
          <w:szCs w:val="18"/>
        </w:rPr>
        <w:t> :</w:t>
      </w:r>
      <w:r>
        <w:rPr>
          <w:i/>
          <w:sz w:val="18"/>
          <w:szCs w:val="18"/>
        </w:rPr>
        <w:t xml:space="preserve"> Calculer astucieusement</w:t>
      </w:r>
    </w:p>
    <w:p w14:paraId="1932EB5F" w14:textId="77777777" w:rsidR="00BC2D0A" w:rsidRDefault="002F11EF" w:rsidP="00BC2D0A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C2D0A">
        <w:rPr>
          <w:color w:val="17365D" w:themeColor="text2" w:themeShade="BF"/>
          <w:sz w:val="40"/>
          <w:szCs w:val="40"/>
        </w:rPr>
        <w:instrText xml:space="preserve"> eq \x(1)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C2D0A" w:rsidRPr="007928B0">
        <w:rPr>
          <w:sz w:val="22"/>
          <w:szCs w:val="22"/>
        </w:rPr>
        <w:t xml:space="preserve"> </w:t>
      </w:r>
      <w:r w:rsidR="00BC2D0A">
        <w:rPr>
          <w:sz w:val="22"/>
          <w:szCs w:val="22"/>
        </w:rPr>
        <w:t>D</w:t>
      </w:r>
      <w:r w:rsidR="00BC2D0A" w:rsidRPr="00493F63">
        <w:rPr>
          <w:sz w:val="22"/>
          <w:szCs w:val="22"/>
        </w:rPr>
        <w:t>ans chaque bulle, choisis les trois nombres dont la somme est égale à 100.</w:t>
      </w:r>
    </w:p>
    <w:p w14:paraId="517C4C37" w14:textId="77777777" w:rsidR="00BC2D0A" w:rsidRDefault="00000000" w:rsidP="00BC2D0A">
      <w:pPr>
        <w:ind w:left="284" w:hanging="284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object w:dxaOrig="1440" w:dyaOrig="1440" w14:anchorId="2F78D075">
          <v:group id="_x0000_s1026" style="position:absolute;left:0;text-align:left;margin-left:16.25pt;margin-top:7.45pt;width:229.65pt;height:60.3pt;z-index:251661312" coordorigin="892,2164" coordsize="4418,101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892;top:2164;width:1286;height:987" o:allowincell="f">
              <v:imagedata r:id="rId6" o:title=""/>
            </v:shape>
            <v:shape id="_x0000_s1028" type="#_x0000_t75" style="position:absolute;left:2567;top:2164;width:1142;height:965" o:allowincell="f">
              <v:imagedata r:id="rId7" o:title=""/>
            </v:shape>
            <v:shape id="_x0000_s1029" type="#_x0000_t75" style="position:absolute;left:4168;top:2164;width:1142;height:1016" o:allowincell="f">
              <v:imagedata r:id="rId8" o:title=""/>
            </v:shape>
          </v:group>
          <o:OLEObject Type="Embed" ProgID="CorelDraw.Graphic.7" ShapeID="_x0000_s1027" DrawAspect="Content" ObjectID="_1826883293" r:id="rId9"/>
          <o:OLEObject Type="Embed" ProgID="CorelDraw.Graphic.7" ShapeID="_x0000_s1028" DrawAspect="Content" ObjectID="_1826883294" r:id="rId10"/>
          <o:OLEObject Type="Embed" ProgID="CorelDraw.Graphic.7" ShapeID="_x0000_s1029" DrawAspect="Content" ObjectID="_1826883295" r:id="rId11"/>
        </w:object>
      </w:r>
    </w:p>
    <w:p w14:paraId="2884B65E" w14:textId="77777777" w:rsidR="00BC2D0A" w:rsidRDefault="00BC2D0A" w:rsidP="00BC2D0A">
      <w:pPr>
        <w:ind w:left="284" w:hanging="284"/>
        <w:jc w:val="both"/>
        <w:rPr>
          <w:sz w:val="22"/>
          <w:szCs w:val="22"/>
        </w:rPr>
      </w:pPr>
    </w:p>
    <w:p w14:paraId="06550C91" w14:textId="77777777" w:rsidR="00BC2D0A" w:rsidRDefault="00BC2D0A" w:rsidP="00BC2D0A">
      <w:pPr>
        <w:ind w:left="284" w:hanging="284"/>
        <w:jc w:val="both"/>
        <w:rPr>
          <w:sz w:val="22"/>
          <w:szCs w:val="22"/>
        </w:rPr>
      </w:pPr>
    </w:p>
    <w:p w14:paraId="07CFD70B" w14:textId="77777777" w:rsidR="00BC2D0A" w:rsidRDefault="00BC2D0A" w:rsidP="00BC2D0A">
      <w:pPr>
        <w:ind w:left="284" w:hanging="284"/>
        <w:jc w:val="both"/>
        <w:rPr>
          <w:sz w:val="22"/>
          <w:szCs w:val="22"/>
        </w:rPr>
      </w:pPr>
    </w:p>
    <w:p w14:paraId="4B797598" w14:textId="77777777" w:rsidR="00477ADD" w:rsidRDefault="00477ADD" w:rsidP="00BC2D0A">
      <w:pPr>
        <w:ind w:left="284" w:hanging="284"/>
        <w:jc w:val="both"/>
        <w:rPr>
          <w:sz w:val="22"/>
          <w:szCs w:val="22"/>
        </w:rPr>
      </w:pPr>
    </w:p>
    <w:p w14:paraId="0DA135B1" w14:textId="77777777" w:rsidR="00BC2D0A" w:rsidRPr="00A31AFD" w:rsidRDefault="002F11EF" w:rsidP="00BC2D0A">
      <w:pPr>
        <w:tabs>
          <w:tab w:val="left" w:pos="2552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C2D0A">
        <w:rPr>
          <w:color w:val="17365D" w:themeColor="text2" w:themeShade="BF"/>
          <w:sz w:val="40"/>
          <w:szCs w:val="40"/>
        </w:rPr>
        <w:instrText xml:space="preserve"> eq \x(2)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C2D0A" w:rsidRPr="00E10C50">
        <w:rPr>
          <w:sz w:val="22"/>
          <w:szCs w:val="22"/>
        </w:rPr>
        <w:t xml:space="preserve"> </w:t>
      </w:r>
      <w:r w:rsidR="00BC2D0A" w:rsidRPr="00A31AFD">
        <w:rPr>
          <w:sz w:val="22"/>
          <w:szCs w:val="22"/>
        </w:rPr>
        <w:t xml:space="preserve">Regroupe </w:t>
      </w:r>
      <w:r w:rsidR="00BC2D0A">
        <w:rPr>
          <w:sz w:val="22"/>
          <w:szCs w:val="22"/>
        </w:rPr>
        <w:t xml:space="preserve">astucieusement </w:t>
      </w:r>
      <w:r w:rsidR="00BC2D0A" w:rsidRPr="00A31AFD">
        <w:rPr>
          <w:sz w:val="22"/>
          <w:szCs w:val="22"/>
        </w:rPr>
        <w:t>les termes qui permettent de trouver rapidement la somme</w:t>
      </w:r>
      <w:r w:rsidR="00BC2D0A">
        <w:rPr>
          <w:sz w:val="22"/>
          <w:szCs w:val="22"/>
        </w:rPr>
        <w:t>.</w:t>
      </w:r>
    </w:p>
    <w:p w14:paraId="7C95893C" w14:textId="77777777" w:rsidR="00BC2D0A" w:rsidRPr="00A31AFD" w:rsidRDefault="00BC2D0A" w:rsidP="00BC2D0A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A31AFD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34 + 12 + 26 + 15</w:t>
      </w:r>
      <w:r>
        <w:rPr>
          <w:sz w:val="22"/>
          <w:szCs w:val="22"/>
        </w:rPr>
        <w:tab/>
      </w:r>
      <w:r w:rsidRPr="00A31AFD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28 + 29 + 5 + 42</w:t>
      </w:r>
    </w:p>
    <w:p w14:paraId="0FBEBD02" w14:textId="77777777" w:rsidR="00BC2D0A" w:rsidRDefault="00BC2D0A" w:rsidP="00BC2D0A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A31AFD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53 + 19 + 27 + 8</w:t>
      </w:r>
      <w:r>
        <w:rPr>
          <w:sz w:val="22"/>
          <w:szCs w:val="22"/>
        </w:rPr>
        <w:tab/>
      </w:r>
      <w:r w:rsidRPr="00A31AFD">
        <w:rPr>
          <w:b/>
          <w:sz w:val="22"/>
          <w:szCs w:val="22"/>
        </w:rPr>
        <w:t>4°)</w:t>
      </w:r>
      <w:r>
        <w:rPr>
          <w:sz w:val="22"/>
          <w:szCs w:val="22"/>
        </w:rPr>
        <w:t xml:space="preserve"> 75 + 23 + 154 + 25</w:t>
      </w:r>
    </w:p>
    <w:p w14:paraId="2365B318" w14:textId="77777777" w:rsidR="00BC2D0A" w:rsidRDefault="002F11EF" w:rsidP="00BC2D0A">
      <w:pPr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C2D0A">
        <w:rPr>
          <w:color w:val="17365D" w:themeColor="text2" w:themeShade="BF"/>
          <w:sz w:val="40"/>
          <w:szCs w:val="40"/>
        </w:rPr>
        <w:instrText xml:space="preserve"> eq \x(3)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C2D0A" w:rsidRPr="00E75611">
        <w:rPr>
          <w:sz w:val="22"/>
          <w:szCs w:val="22"/>
        </w:rPr>
        <w:t xml:space="preserve"> </w:t>
      </w:r>
      <w:r w:rsidR="00BC2D0A">
        <w:rPr>
          <w:sz w:val="22"/>
          <w:szCs w:val="22"/>
        </w:rPr>
        <w:t>Calcule en ligne en regroupant des termes :</w:t>
      </w:r>
    </w:p>
    <w:p w14:paraId="0F94707F" w14:textId="77777777" w:rsidR="00BC2D0A" w:rsidRDefault="00BC2D0A" w:rsidP="00BC2D0A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493F63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61 + 15 + 39</w:t>
      </w:r>
      <w:r>
        <w:rPr>
          <w:sz w:val="22"/>
          <w:szCs w:val="22"/>
        </w:rPr>
        <w:tab/>
      </w:r>
      <w:r w:rsidRPr="00493F63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7,5 + 32 + 4,5 + 68</w:t>
      </w:r>
    </w:p>
    <w:p w14:paraId="4CAC6445" w14:textId="77777777" w:rsidR="00BC2D0A" w:rsidRDefault="00BC2D0A" w:rsidP="00BC2D0A">
      <w:pPr>
        <w:ind w:left="284"/>
        <w:jc w:val="both"/>
        <w:rPr>
          <w:sz w:val="22"/>
          <w:szCs w:val="22"/>
        </w:rPr>
      </w:pPr>
      <w:r w:rsidRPr="00493F63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13 + 4,45 + 37 + 22,55</w:t>
      </w:r>
    </w:p>
    <w:p w14:paraId="0C8F8462" w14:textId="77777777" w:rsidR="00BC2D0A" w:rsidRDefault="002F11EF" w:rsidP="00BC2D0A">
      <w:pPr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C2D0A">
        <w:rPr>
          <w:color w:val="17365D" w:themeColor="text2" w:themeShade="BF"/>
          <w:sz w:val="40"/>
          <w:szCs w:val="40"/>
        </w:rPr>
        <w:instrText xml:space="preserve"> eq \x(4)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C2D0A" w:rsidRPr="00E011E8">
        <w:rPr>
          <w:sz w:val="22"/>
          <w:szCs w:val="22"/>
        </w:rPr>
        <w:t xml:space="preserve"> </w:t>
      </w:r>
      <w:r w:rsidR="00BC2D0A">
        <w:rPr>
          <w:sz w:val="22"/>
          <w:szCs w:val="22"/>
        </w:rPr>
        <w:t>Calcule astucieusement :</w:t>
      </w:r>
    </w:p>
    <w:p w14:paraId="78D66ADB" w14:textId="77777777" w:rsidR="00BC2D0A" w:rsidRDefault="00BC2D0A" w:rsidP="00BC2D0A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493F63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20,7 + 8 + 2,3 + 42</w:t>
      </w:r>
      <w:r>
        <w:rPr>
          <w:sz w:val="22"/>
          <w:szCs w:val="22"/>
        </w:rPr>
        <w:tab/>
      </w:r>
      <w:r w:rsidRPr="00493F63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60 + 17 + 30 + 10</w:t>
      </w:r>
    </w:p>
    <w:p w14:paraId="54CE49CB" w14:textId="77777777" w:rsidR="00BC2D0A" w:rsidRDefault="00BC2D0A" w:rsidP="00BC2D0A">
      <w:pPr>
        <w:ind w:left="284"/>
        <w:jc w:val="both"/>
        <w:rPr>
          <w:sz w:val="22"/>
          <w:szCs w:val="22"/>
        </w:rPr>
      </w:pPr>
      <w:r w:rsidRPr="00493F63">
        <w:rPr>
          <w:b/>
          <w:sz w:val="22"/>
          <w:szCs w:val="22"/>
        </w:rPr>
        <w:t>3°)</w:t>
      </w:r>
      <w:r w:rsidR="00B93361">
        <w:rPr>
          <w:sz w:val="22"/>
          <w:szCs w:val="22"/>
        </w:rPr>
        <w:t xml:space="preserve"> 5,26 + 3,12 + 3,14 + 9,</w:t>
      </w:r>
      <w:r>
        <w:rPr>
          <w:sz w:val="22"/>
          <w:szCs w:val="22"/>
        </w:rPr>
        <w:t>68</w:t>
      </w:r>
    </w:p>
    <w:p w14:paraId="08F1E2DE" w14:textId="77777777" w:rsidR="00BC2D0A" w:rsidRDefault="00000000" w:rsidP="00477ADD">
      <w:pPr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 w14:anchorId="48E1E993"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30" type="#_x0000_t63" style="position:absolute;left:0;text-align:left;margin-left:110pt;margin-top:26.8pt;width:157.15pt;height:74.3pt;z-index:251662336" adj="584,20059">
            <v:textbox>
              <w:txbxContent>
                <w:p w14:paraId="1D050D05" w14:textId="77777777" w:rsidR="00812452" w:rsidRPr="00812452" w:rsidRDefault="00812452" w:rsidP="00812452">
                  <w:pPr>
                    <w:jc w:val="center"/>
                    <w:rPr>
                      <w:i/>
                      <w:sz w:val="20"/>
                    </w:rPr>
                  </w:pPr>
                  <w:r>
                    <w:rPr>
                      <w:i/>
                      <w:sz w:val="20"/>
                    </w:rPr>
                    <w:t>Dans un carré magique, les sommes sur chaque ligne, colonne et diagonale sont égales !</w:t>
                  </w:r>
                </w:p>
              </w:txbxContent>
            </v:textbox>
          </v:shape>
        </w:pict>
      </w:r>
      <w:r w:rsidR="002F11EF">
        <w:rPr>
          <w:color w:val="17365D" w:themeColor="text2" w:themeShade="BF"/>
          <w:sz w:val="40"/>
          <w:szCs w:val="40"/>
        </w:rPr>
        <w:fldChar w:fldCharType="begin"/>
      </w:r>
      <w:r w:rsidR="00BC2D0A">
        <w:rPr>
          <w:color w:val="17365D" w:themeColor="text2" w:themeShade="BF"/>
          <w:sz w:val="40"/>
          <w:szCs w:val="40"/>
        </w:rPr>
        <w:instrText xml:space="preserve"> eq \x(5)</w:instrText>
      </w:r>
      <w:r w:rsidR="002F11EF">
        <w:rPr>
          <w:color w:val="17365D" w:themeColor="text2" w:themeShade="BF"/>
          <w:sz w:val="40"/>
          <w:szCs w:val="40"/>
        </w:rPr>
        <w:fldChar w:fldCharType="end"/>
      </w:r>
      <w:r w:rsidR="00BC2D0A" w:rsidRPr="00E011E8">
        <w:rPr>
          <w:sz w:val="22"/>
          <w:szCs w:val="22"/>
        </w:rPr>
        <w:t xml:space="preserve"> </w:t>
      </w:r>
      <w:r w:rsidR="00477ADD">
        <w:rPr>
          <w:sz w:val="22"/>
          <w:szCs w:val="22"/>
        </w:rPr>
        <w:t>Remplis le carré magique suivant :</w:t>
      </w:r>
    </w:p>
    <w:tbl>
      <w:tblPr>
        <w:tblStyle w:val="Grilledutableau"/>
        <w:tblW w:w="0" w:type="auto"/>
        <w:tblInd w:w="675" w:type="dxa"/>
        <w:tblLook w:val="04A0" w:firstRow="1" w:lastRow="0" w:firstColumn="1" w:lastColumn="0" w:noHBand="0" w:noVBand="1"/>
      </w:tblPr>
      <w:tblGrid>
        <w:gridCol w:w="436"/>
        <w:gridCol w:w="556"/>
        <w:gridCol w:w="556"/>
      </w:tblGrid>
      <w:tr w:rsidR="00477ADD" w14:paraId="478DA0B7" w14:textId="77777777" w:rsidTr="00812452">
        <w:trPr>
          <w:trHeight w:val="435"/>
        </w:trPr>
        <w:tc>
          <w:tcPr>
            <w:tcW w:w="236" w:type="dxa"/>
            <w:vAlign w:val="center"/>
          </w:tcPr>
          <w:p w14:paraId="42990443" w14:textId="77777777" w:rsidR="00477ADD" w:rsidRDefault="00812452" w:rsidP="00477A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</w:p>
        </w:tc>
        <w:tc>
          <w:tcPr>
            <w:tcW w:w="556" w:type="dxa"/>
            <w:vAlign w:val="center"/>
          </w:tcPr>
          <w:p w14:paraId="03455F3A" w14:textId="77777777" w:rsidR="00477ADD" w:rsidRDefault="00477ADD" w:rsidP="00477AD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6" w:type="dxa"/>
            <w:vAlign w:val="center"/>
          </w:tcPr>
          <w:p w14:paraId="1762E23B" w14:textId="77777777" w:rsidR="00477ADD" w:rsidRDefault="00477ADD" w:rsidP="00477ADD">
            <w:pPr>
              <w:jc w:val="center"/>
              <w:rPr>
                <w:sz w:val="22"/>
                <w:szCs w:val="22"/>
              </w:rPr>
            </w:pPr>
          </w:p>
        </w:tc>
      </w:tr>
      <w:tr w:rsidR="00477ADD" w14:paraId="7346C181" w14:textId="77777777" w:rsidTr="00812452">
        <w:trPr>
          <w:trHeight w:val="435"/>
        </w:trPr>
        <w:tc>
          <w:tcPr>
            <w:tcW w:w="236" w:type="dxa"/>
            <w:vAlign w:val="center"/>
          </w:tcPr>
          <w:p w14:paraId="1F5B6E90" w14:textId="77777777" w:rsidR="00477ADD" w:rsidRDefault="00477ADD" w:rsidP="00477AD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6" w:type="dxa"/>
            <w:vAlign w:val="center"/>
          </w:tcPr>
          <w:p w14:paraId="11AD5B3D" w14:textId="77777777" w:rsidR="00477ADD" w:rsidRDefault="00812452" w:rsidP="00477A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556" w:type="dxa"/>
            <w:vAlign w:val="center"/>
          </w:tcPr>
          <w:p w14:paraId="4291ED3B" w14:textId="77777777" w:rsidR="00477ADD" w:rsidRDefault="00812452" w:rsidP="00477A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</w:tr>
      <w:tr w:rsidR="00477ADD" w14:paraId="1B087783" w14:textId="77777777" w:rsidTr="00812452">
        <w:trPr>
          <w:trHeight w:val="435"/>
        </w:trPr>
        <w:tc>
          <w:tcPr>
            <w:tcW w:w="236" w:type="dxa"/>
            <w:vAlign w:val="center"/>
          </w:tcPr>
          <w:p w14:paraId="7C7A603B" w14:textId="77777777" w:rsidR="00477ADD" w:rsidRDefault="00477ADD" w:rsidP="00477AD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6" w:type="dxa"/>
            <w:vAlign w:val="center"/>
          </w:tcPr>
          <w:p w14:paraId="7DCAA6B3" w14:textId="77777777" w:rsidR="00477ADD" w:rsidRDefault="00477ADD" w:rsidP="00477AD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6" w:type="dxa"/>
            <w:vAlign w:val="center"/>
          </w:tcPr>
          <w:p w14:paraId="626A1730" w14:textId="77777777" w:rsidR="00477ADD" w:rsidRDefault="00812452" w:rsidP="00477A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477ADD">
              <w:rPr>
                <w:sz w:val="22"/>
                <w:szCs w:val="22"/>
              </w:rPr>
              <w:t>0</w:t>
            </w:r>
          </w:p>
        </w:tc>
      </w:tr>
    </w:tbl>
    <w:p w14:paraId="2EDDA5B9" w14:textId="77777777" w:rsidR="00BC2D0A" w:rsidRPr="00067EDA" w:rsidRDefault="00BC2D0A" w:rsidP="00BC2D0A">
      <w:pPr>
        <w:ind w:left="284" w:hanging="284"/>
        <w:jc w:val="both"/>
        <w:rPr>
          <w:i/>
          <w:sz w:val="12"/>
          <w:szCs w:val="12"/>
        </w:rPr>
      </w:pPr>
    </w:p>
    <w:p w14:paraId="082B687A" w14:textId="27588F18" w:rsidR="00BC2D0A" w:rsidRDefault="00BC2D0A" w:rsidP="00BC2D0A">
      <w:pPr>
        <w:pBdr>
          <w:top w:val="single" w:sz="4" w:space="1" w:color="auto"/>
        </w:pBd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Op</w:t>
      </w:r>
      <w:r w:rsidR="00AF1776">
        <w:rPr>
          <w:i/>
          <w:sz w:val="18"/>
          <w:szCs w:val="18"/>
        </w:rPr>
        <w:t>5</w:t>
      </w:r>
      <w:r w:rsidRPr="00D3316B">
        <w:rPr>
          <w:i/>
          <w:sz w:val="18"/>
          <w:szCs w:val="18"/>
        </w:rPr>
        <w:t> :</w:t>
      </w:r>
      <w:r>
        <w:rPr>
          <w:i/>
          <w:sz w:val="18"/>
          <w:szCs w:val="18"/>
        </w:rPr>
        <w:t xml:space="preserve"> Calculer un terme manquant</w:t>
      </w:r>
    </w:p>
    <w:p w14:paraId="0453C1A1" w14:textId="77777777" w:rsidR="00BC2D0A" w:rsidRDefault="002F11EF" w:rsidP="00BC2D0A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C2D0A">
        <w:rPr>
          <w:color w:val="17365D" w:themeColor="text2" w:themeShade="BF"/>
          <w:sz w:val="40"/>
          <w:szCs w:val="40"/>
        </w:rPr>
        <w:instrText xml:space="preserve"> eq \x(</w:instrText>
      </w:r>
      <w:r w:rsidR="00812452">
        <w:rPr>
          <w:color w:val="17365D" w:themeColor="text2" w:themeShade="BF"/>
          <w:sz w:val="40"/>
          <w:szCs w:val="40"/>
        </w:rPr>
        <w:instrText>6</w:instrText>
      </w:r>
      <w:r w:rsidR="00BC2D0A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C2D0A" w:rsidRPr="007928B0">
        <w:rPr>
          <w:sz w:val="22"/>
          <w:szCs w:val="22"/>
        </w:rPr>
        <w:t xml:space="preserve"> </w:t>
      </w:r>
      <w:r w:rsidR="00BC2D0A" w:rsidRPr="00E75611">
        <w:rPr>
          <w:sz w:val="22"/>
          <w:szCs w:val="22"/>
        </w:rPr>
        <w:t xml:space="preserve">Calcule la valeur du nombre manquant : </w:t>
      </w:r>
    </w:p>
    <w:p w14:paraId="1C37DE89" w14:textId="77777777" w:rsidR="00BC2D0A" w:rsidRDefault="00BC2D0A" w:rsidP="00BC2D0A">
      <w:pPr>
        <w:ind w:left="284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? + 418,53 </w:t>
      </w:r>
      <w:r w:rsidR="002F11EF" w:rsidRPr="00E75611">
        <w:rPr>
          <w:sz w:val="22"/>
          <w:szCs w:val="22"/>
        </w:rPr>
        <w:fldChar w:fldCharType="begin"/>
      </w:r>
      <w:r w:rsidRPr="00E75611">
        <w:rPr>
          <w:sz w:val="22"/>
          <w:szCs w:val="22"/>
        </w:rPr>
        <w:instrText xml:space="preserve"> EQ \s\do2(=)</w:instrText>
      </w:r>
      <w:r w:rsidR="002F11EF" w:rsidRPr="00E75611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609,1.</w:t>
      </w:r>
    </w:p>
    <w:p w14:paraId="2660E538" w14:textId="77777777" w:rsidR="00BC2D0A" w:rsidRPr="00E75611" w:rsidRDefault="002F11EF" w:rsidP="00BC2D0A">
      <w:pPr>
        <w:tabs>
          <w:tab w:val="left" w:pos="3119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12452">
        <w:rPr>
          <w:color w:val="17365D" w:themeColor="text2" w:themeShade="BF"/>
          <w:sz w:val="40"/>
          <w:szCs w:val="40"/>
        </w:rPr>
        <w:instrText xml:space="preserve"> eq \x(7</w:instrText>
      </w:r>
      <w:r w:rsidR="00BC2D0A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C2D0A" w:rsidRPr="00E10C50">
        <w:rPr>
          <w:sz w:val="22"/>
          <w:szCs w:val="22"/>
        </w:rPr>
        <w:t xml:space="preserve"> </w:t>
      </w:r>
      <w:r w:rsidR="00BC2D0A" w:rsidRPr="00E75611">
        <w:rPr>
          <w:sz w:val="22"/>
          <w:szCs w:val="22"/>
        </w:rPr>
        <w:t xml:space="preserve">Résous </w:t>
      </w:r>
      <w:r w:rsidR="00BC2D0A">
        <w:rPr>
          <w:sz w:val="22"/>
          <w:szCs w:val="22"/>
        </w:rPr>
        <w:t xml:space="preserve">cette </w:t>
      </w:r>
      <w:r w:rsidR="00BC2D0A" w:rsidRPr="00E75611">
        <w:rPr>
          <w:sz w:val="22"/>
          <w:szCs w:val="22"/>
        </w:rPr>
        <w:t>équation</w:t>
      </w:r>
      <w:r w:rsidR="00BC2D0A">
        <w:rPr>
          <w:sz w:val="22"/>
          <w:szCs w:val="22"/>
        </w:rPr>
        <w:t> </w:t>
      </w:r>
      <w:r w:rsidR="00BC2D0A" w:rsidRPr="00E75611">
        <w:rPr>
          <w:sz w:val="22"/>
          <w:szCs w:val="22"/>
        </w:rPr>
        <w:t>:</w:t>
      </w:r>
      <w:r w:rsidR="00BC2D0A">
        <w:rPr>
          <w:sz w:val="22"/>
          <w:szCs w:val="22"/>
        </w:rPr>
        <w:t xml:space="preserve"> </w:t>
      </w:r>
      <w:r w:rsidR="00BC2D0A" w:rsidRPr="00E75611">
        <w:rPr>
          <w:sz w:val="22"/>
          <w:szCs w:val="22"/>
        </w:rPr>
        <w:tab/>
        <w:t xml:space="preserve">2 894,8 + ? </w:t>
      </w:r>
      <w:r w:rsidRPr="00E75611">
        <w:rPr>
          <w:sz w:val="22"/>
          <w:szCs w:val="22"/>
        </w:rPr>
        <w:fldChar w:fldCharType="begin"/>
      </w:r>
      <w:r w:rsidR="00BC2D0A" w:rsidRPr="00E75611">
        <w:rPr>
          <w:sz w:val="22"/>
          <w:szCs w:val="22"/>
        </w:rPr>
        <w:instrText xml:space="preserve"> EQ \s\do2(=)</w:instrText>
      </w:r>
      <w:r w:rsidRPr="00E75611">
        <w:rPr>
          <w:sz w:val="22"/>
          <w:szCs w:val="22"/>
        </w:rPr>
        <w:fldChar w:fldCharType="end"/>
      </w:r>
      <w:r w:rsidR="00BC2D0A" w:rsidRPr="00E75611">
        <w:rPr>
          <w:sz w:val="22"/>
          <w:szCs w:val="22"/>
        </w:rPr>
        <w:t xml:space="preserve"> 4 032.</w:t>
      </w:r>
    </w:p>
    <w:p w14:paraId="6E4658B4" w14:textId="77777777" w:rsidR="00BC2D0A" w:rsidRDefault="002F11EF" w:rsidP="00BC2D0A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C2D0A">
        <w:rPr>
          <w:color w:val="17365D" w:themeColor="text2" w:themeShade="BF"/>
          <w:sz w:val="40"/>
          <w:szCs w:val="40"/>
        </w:rPr>
        <w:instrText xml:space="preserve"> eq \x(</w:instrText>
      </w:r>
      <w:r w:rsidR="00812452">
        <w:rPr>
          <w:color w:val="17365D" w:themeColor="text2" w:themeShade="BF"/>
          <w:sz w:val="40"/>
          <w:szCs w:val="40"/>
        </w:rPr>
        <w:instrText>8</w:instrText>
      </w:r>
      <w:r w:rsidR="00BC2D0A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C2D0A" w:rsidRPr="00E75611">
        <w:rPr>
          <w:sz w:val="22"/>
          <w:szCs w:val="22"/>
        </w:rPr>
        <w:t xml:space="preserve"> </w:t>
      </w:r>
      <w:r w:rsidR="00BC2D0A">
        <w:rPr>
          <w:sz w:val="22"/>
          <w:szCs w:val="22"/>
        </w:rPr>
        <w:t>Calcule</w:t>
      </w:r>
      <w:r w:rsidR="00BC2D0A" w:rsidRPr="00E75611">
        <w:rPr>
          <w:sz w:val="22"/>
          <w:szCs w:val="22"/>
        </w:rPr>
        <w:t xml:space="preserve"> le terme inconnu </w:t>
      </w:r>
      <w:r w:rsidR="00BC2D0A">
        <w:rPr>
          <w:sz w:val="22"/>
          <w:szCs w:val="22"/>
        </w:rPr>
        <w:t>à l’aide</w:t>
      </w:r>
      <w:r w:rsidR="00BC2D0A" w:rsidRPr="00E75611">
        <w:rPr>
          <w:sz w:val="22"/>
          <w:szCs w:val="22"/>
        </w:rPr>
        <w:t xml:space="preserve"> d’un schéma :</w:t>
      </w:r>
    </w:p>
    <w:p w14:paraId="1BC5D68C" w14:textId="77777777" w:rsidR="00BC2D0A" w:rsidRPr="00E75611" w:rsidRDefault="00BC2D0A" w:rsidP="00BC2D0A">
      <w:pPr>
        <w:ind w:left="284"/>
        <w:jc w:val="center"/>
        <w:rPr>
          <w:sz w:val="22"/>
          <w:szCs w:val="22"/>
        </w:rPr>
      </w:pPr>
      <w:r w:rsidRPr="00E75611">
        <w:rPr>
          <w:sz w:val="22"/>
          <w:szCs w:val="22"/>
        </w:rPr>
        <w:t xml:space="preserve">? – 53,5 </w:t>
      </w:r>
      <w:r w:rsidR="002F11EF" w:rsidRPr="00E75611">
        <w:rPr>
          <w:sz w:val="22"/>
          <w:szCs w:val="22"/>
        </w:rPr>
        <w:fldChar w:fldCharType="begin"/>
      </w:r>
      <w:r w:rsidRPr="00E75611">
        <w:rPr>
          <w:sz w:val="22"/>
          <w:szCs w:val="22"/>
        </w:rPr>
        <w:instrText xml:space="preserve"> EQ \s\do2(=)</w:instrText>
      </w:r>
      <w:r w:rsidR="002F11EF" w:rsidRPr="00E75611">
        <w:rPr>
          <w:sz w:val="22"/>
          <w:szCs w:val="22"/>
        </w:rPr>
        <w:fldChar w:fldCharType="end"/>
      </w:r>
      <w:r w:rsidRPr="00E75611">
        <w:rPr>
          <w:sz w:val="22"/>
          <w:szCs w:val="22"/>
        </w:rPr>
        <w:t xml:space="preserve"> 48,67.</w:t>
      </w:r>
    </w:p>
    <w:p w14:paraId="0FC474BB" w14:textId="77777777" w:rsidR="00BC2D0A" w:rsidRPr="00E75611" w:rsidRDefault="002F11EF" w:rsidP="00BC2D0A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C2D0A">
        <w:rPr>
          <w:color w:val="17365D" w:themeColor="text2" w:themeShade="BF"/>
          <w:sz w:val="40"/>
          <w:szCs w:val="40"/>
        </w:rPr>
        <w:instrText xml:space="preserve"> eq \x(</w:instrText>
      </w:r>
      <w:r w:rsidR="00812452">
        <w:rPr>
          <w:color w:val="17365D" w:themeColor="text2" w:themeShade="BF"/>
          <w:sz w:val="40"/>
          <w:szCs w:val="40"/>
        </w:rPr>
        <w:instrText>9</w:instrText>
      </w:r>
      <w:r w:rsidR="00BC2D0A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C2D0A" w:rsidRPr="00E011E8">
        <w:rPr>
          <w:sz w:val="22"/>
          <w:szCs w:val="22"/>
        </w:rPr>
        <w:t xml:space="preserve"> </w:t>
      </w:r>
      <w:r w:rsidR="00BC2D0A" w:rsidRPr="00E75611">
        <w:rPr>
          <w:sz w:val="22"/>
          <w:szCs w:val="22"/>
        </w:rPr>
        <w:t xml:space="preserve">On remplace parfois le ? par un dessin ou par la lettre </w:t>
      </w:r>
      <w:r w:rsidR="00BC2D0A" w:rsidRPr="00E75611">
        <w:rPr>
          <w:i/>
          <w:sz w:val="22"/>
          <w:szCs w:val="22"/>
        </w:rPr>
        <w:t>x</w:t>
      </w:r>
      <w:r w:rsidR="00BC2D0A" w:rsidRPr="00E75611">
        <w:rPr>
          <w:sz w:val="22"/>
          <w:szCs w:val="22"/>
        </w:rPr>
        <w:t>. Résous les équations</w:t>
      </w:r>
      <w:r w:rsidR="00BC2D0A">
        <w:rPr>
          <w:sz w:val="22"/>
          <w:szCs w:val="22"/>
        </w:rPr>
        <w:t xml:space="preserve"> suivantes :</w:t>
      </w:r>
    </w:p>
    <w:p w14:paraId="7EBEE26D" w14:textId="77777777" w:rsidR="00BC2D0A" w:rsidRPr="00E75611" w:rsidRDefault="00BC2D0A" w:rsidP="00BC2D0A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</w:t>
      </w:r>
      <w:r w:rsidRPr="00E75611">
        <w:rPr>
          <w:b/>
          <w:sz w:val="22"/>
          <w:szCs w:val="22"/>
        </w:rPr>
        <w:t>)</w:t>
      </w:r>
      <w:r w:rsidRPr="00E75611">
        <w:rPr>
          <w:sz w:val="22"/>
          <w:szCs w:val="22"/>
        </w:rPr>
        <w:t xml:space="preserve"> </w:t>
      </w:r>
      <w:r w:rsidRPr="00E75611">
        <w:rPr>
          <w:sz w:val="22"/>
          <w:szCs w:val="22"/>
        </w:rPr>
        <w:tab/>
      </w:r>
      <w:r w:rsidRPr="00E75611">
        <w:rPr>
          <w:sz w:val="22"/>
          <w:szCs w:val="22"/>
        </w:rPr>
        <w:t xml:space="preserve"> + 0,096 </w:t>
      </w:r>
      <w:r w:rsidR="002F11EF" w:rsidRPr="00E75611">
        <w:rPr>
          <w:sz w:val="22"/>
          <w:szCs w:val="22"/>
        </w:rPr>
        <w:fldChar w:fldCharType="begin"/>
      </w:r>
      <w:r w:rsidRPr="00E75611">
        <w:rPr>
          <w:sz w:val="22"/>
          <w:szCs w:val="22"/>
        </w:rPr>
        <w:instrText xml:space="preserve"> EQ \s\do2(=)</w:instrText>
      </w:r>
      <w:r w:rsidR="002F11EF" w:rsidRPr="00E75611">
        <w:rPr>
          <w:sz w:val="22"/>
          <w:szCs w:val="22"/>
        </w:rPr>
        <w:fldChar w:fldCharType="end"/>
      </w:r>
      <w:r w:rsidRPr="00E75611">
        <w:rPr>
          <w:sz w:val="22"/>
          <w:szCs w:val="22"/>
        </w:rPr>
        <w:t xml:space="preserve"> 7,3 ;</w:t>
      </w:r>
    </w:p>
    <w:p w14:paraId="7C016E26" w14:textId="77777777" w:rsidR="00BC2D0A" w:rsidRPr="00E75611" w:rsidRDefault="00BC2D0A" w:rsidP="00BC2D0A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2°</w:t>
      </w:r>
      <w:r w:rsidRPr="00E75611">
        <w:rPr>
          <w:b/>
          <w:sz w:val="22"/>
          <w:szCs w:val="22"/>
        </w:rPr>
        <w:t>)</w:t>
      </w:r>
      <w:r w:rsidRPr="00E75611">
        <w:rPr>
          <w:sz w:val="22"/>
          <w:szCs w:val="22"/>
        </w:rPr>
        <w:t xml:space="preserve"> </w:t>
      </w:r>
      <w:r w:rsidRPr="00E75611">
        <w:rPr>
          <w:sz w:val="22"/>
          <w:szCs w:val="22"/>
        </w:rPr>
        <w:tab/>
        <w:t xml:space="preserve">541,2 – </w:t>
      </w:r>
      <w:r>
        <w:rPr>
          <w:rFonts w:ascii="Calibri" w:hAnsi="Calibri"/>
          <w:sz w:val="22"/>
          <w:szCs w:val="22"/>
        </w:rPr>
        <w:sym w:font="Wingdings" w:char="F06C"/>
      </w:r>
      <w:r w:rsidRPr="00E75611">
        <w:rPr>
          <w:sz w:val="22"/>
          <w:szCs w:val="22"/>
        </w:rPr>
        <w:t xml:space="preserve"> </w:t>
      </w:r>
      <w:r w:rsidR="002F11EF" w:rsidRPr="00E75611">
        <w:rPr>
          <w:sz w:val="22"/>
          <w:szCs w:val="22"/>
        </w:rPr>
        <w:fldChar w:fldCharType="begin"/>
      </w:r>
      <w:r w:rsidRPr="00E75611">
        <w:rPr>
          <w:sz w:val="22"/>
          <w:szCs w:val="22"/>
        </w:rPr>
        <w:instrText xml:space="preserve"> EQ \s\do2(=)</w:instrText>
      </w:r>
      <w:r w:rsidR="002F11EF" w:rsidRPr="00E75611">
        <w:rPr>
          <w:sz w:val="22"/>
          <w:szCs w:val="22"/>
        </w:rPr>
        <w:fldChar w:fldCharType="end"/>
      </w:r>
      <w:r w:rsidRPr="00E75611">
        <w:rPr>
          <w:sz w:val="22"/>
          <w:szCs w:val="22"/>
        </w:rPr>
        <w:t xml:space="preserve"> 39,88 ;</w:t>
      </w:r>
    </w:p>
    <w:p w14:paraId="5DEBA010" w14:textId="77777777" w:rsidR="00BC2D0A" w:rsidRPr="00E75611" w:rsidRDefault="00BC2D0A" w:rsidP="00BC2D0A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3°</w:t>
      </w:r>
      <w:r w:rsidRPr="00E75611">
        <w:rPr>
          <w:b/>
          <w:sz w:val="22"/>
          <w:szCs w:val="22"/>
        </w:rPr>
        <w:t>)</w:t>
      </w:r>
      <w:r w:rsidRPr="00E75611">
        <w:rPr>
          <w:sz w:val="22"/>
          <w:szCs w:val="22"/>
        </w:rPr>
        <w:t xml:space="preserve"> </w:t>
      </w:r>
      <w:r w:rsidRPr="00E75611">
        <w:rPr>
          <w:sz w:val="22"/>
          <w:szCs w:val="22"/>
        </w:rPr>
        <w:tab/>
      </w:r>
      <w:r w:rsidRPr="00E75611">
        <w:rPr>
          <w:i/>
          <w:sz w:val="22"/>
          <w:szCs w:val="22"/>
        </w:rPr>
        <w:t>x</w:t>
      </w:r>
      <w:r w:rsidRPr="00E75611">
        <w:rPr>
          <w:sz w:val="22"/>
          <w:szCs w:val="22"/>
        </w:rPr>
        <w:t xml:space="preserve"> – 142,77 </w:t>
      </w:r>
      <w:r w:rsidR="002F11EF" w:rsidRPr="00E75611">
        <w:rPr>
          <w:sz w:val="22"/>
          <w:szCs w:val="22"/>
        </w:rPr>
        <w:fldChar w:fldCharType="begin"/>
      </w:r>
      <w:r w:rsidRPr="00E75611">
        <w:rPr>
          <w:sz w:val="22"/>
          <w:szCs w:val="22"/>
        </w:rPr>
        <w:instrText xml:space="preserve"> EQ \s\do2(=)</w:instrText>
      </w:r>
      <w:r w:rsidR="002F11EF" w:rsidRPr="00E75611">
        <w:rPr>
          <w:sz w:val="22"/>
          <w:szCs w:val="22"/>
        </w:rPr>
        <w:fldChar w:fldCharType="end"/>
      </w:r>
      <w:r w:rsidRPr="00E75611">
        <w:rPr>
          <w:sz w:val="22"/>
          <w:szCs w:val="22"/>
        </w:rPr>
        <w:t xml:space="preserve"> 948,89.</w:t>
      </w:r>
    </w:p>
    <w:p w14:paraId="3368742F" w14:textId="77777777" w:rsidR="00BC2D0A" w:rsidRDefault="002F11EF" w:rsidP="00BC2D0A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C2D0A">
        <w:rPr>
          <w:color w:val="17365D" w:themeColor="text2" w:themeShade="BF"/>
          <w:sz w:val="40"/>
          <w:szCs w:val="40"/>
        </w:rPr>
        <w:instrText xml:space="preserve"> eq \x(1</w:instrText>
      </w:r>
      <w:r w:rsidR="00812452">
        <w:rPr>
          <w:color w:val="17365D" w:themeColor="text2" w:themeShade="BF"/>
          <w:sz w:val="40"/>
          <w:szCs w:val="40"/>
        </w:rPr>
        <w:instrText>0</w:instrText>
      </w:r>
      <w:r w:rsidR="00BC2D0A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C2D0A" w:rsidRPr="00E011E8">
        <w:rPr>
          <w:sz w:val="22"/>
          <w:szCs w:val="22"/>
        </w:rPr>
        <w:t xml:space="preserve"> </w:t>
      </w:r>
      <w:r w:rsidR="00BC2D0A" w:rsidRPr="00E75611">
        <w:rPr>
          <w:sz w:val="22"/>
          <w:szCs w:val="22"/>
        </w:rPr>
        <w:t>Résous les équations</w:t>
      </w:r>
      <w:r w:rsidR="00BC2D0A">
        <w:rPr>
          <w:sz w:val="22"/>
          <w:szCs w:val="22"/>
        </w:rPr>
        <w:t xml:space="preserve"> suivantes :</w:t>
      </w:r>
    </w:p>
    <w:p w14:paraId="493DF7E7" w14:textId="77777777" w:rsidR="00BC2D0A" w:rsidRDefault="00BC2D0A" w:rsidP="00BC2D0A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75611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25,8 – </w:t>
      </w:r>
      <w:r w:rsidRPr="00E75611">
        <w:rPr>
          <w:i/>
          <w:sz w:val="22"/>
          <w:szCs w:val="22"/>
        </w:rPr>
        <w:t>x</w:t>
      </w:r>
      <w:r>
        <w:rPr>
          <w:sz w:val="22"/>
          <w:szCs w:val="22"/>
        </w:rPr>
        <w:t xml:space="preserve"> </w:t>
      </w:r>
      <w:r w:rsidR="002F11EF" w:rsidRPr="00E75611">
        <w:rPr>
          <w:sz w:val="22"/>
          <w:szCs w:val="22"/>
        </w:rPr>
        <w:fldChar w:fldCharType="begin"/>
      </w:r>
      <w:r w:rsidRPr="00E75611">
        <w:rPr>
          <w:sz w:val="22"/>
          <w:szCs w:val="22"/>
        </w:rPr>
        <w:instrText xml:space="preserve"> EQ \s\do2(=)</w:instrText>
      </w:r>
      <w:r w:rsidR="002F11EF" w:rsidRPr="00E75611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7,9 ;</w:t>
      </w:r>
      <w:r>
        <w:rPr>
          <w:sz w:val="22"/>
          <w:szCs w:val="22"/>
        </w:rPr>
        <w:tab/>
      </w:r>
      <w:r w:rsidRPr="00E75611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</w:t>
      </w:r>
      <w:r w:rsidRPr="00E75611">
        <w:rPr>
          <w:i/>
          <w:sz w:val="22"/>
          <w:szCs w:val="22"/>
        </w:rPr>
        <w:t>x</w:t>
      </w:r>
      <w:r w:rsidRPr="00E75611">
        <w:rPr>
          <w:sz w:val="22"/>
          <w:szCs w:val="22"/>
        </w:rPr>
        <w:t xml:space="preserve"> – 17,8 </w:t>
      </w:r>
      <w:r w:rsidR="002F11EF" w:rsidRPr="00E75611">
        <w:rPr>
          <w:sz w:val="22"/>
          <w:szCs w:val="22"/>
        </w:rPr>
        <w:fldChar w:fldCharType="begin"/>
      </w:r>
      <w:r w:rsidRPr="00E75611">
        <w:rPr>
          <w:sz w:val="22"/>
          <w:szCs w:val="22"/>
        </w:rPr>
        <w:instrText xml:space="preserve"> EQ \s\do2(=)</w:instrText>
      </w:r>
      <w:r w:rsidR="002F11EF" w:rsidRPr="00E75611">
        <w:rPr>
          <w:sz w:val="22"/>
          <w:szCs w:val="22"/>
        </w:rPr>
        <w:fldChar w:fldCharType="end"/>
      </w:r>
      <w:r w:rsidRPr="00E75611">
        <w:rPr>
          <w:sz w:val="22"/>
          <w:szCs w:val="22"/>
        </w:rPr>
        <w:t xml:space="preserve"> 41,12.</w:t>
      </w:r>
    </w:p>
    <w:p w14:paraId="695C4809" w14:textId="77777777" w:rsidR="00BC2D0A" w:rsidRPr="00055CA4" w:rsidRDefault="00BC2D0A" w:rsidP="00BC2D0A">
      <w:pPr>
        <w:tabs>
          <w:tab w:val="left" w:pos="2552"/>
        </w:tabs>
        <w:ind w:left="284"/>
        <w:jc w:val="both"/>
        <w:rPr>
          <w:sz w:val="12"/>
          <w:szCs w:val="12"/>
        </w:rPr>
      </w:pPr>
    </w:p>
    <w:p w14:paraId="1444696C" w14:textId="77777777" w:rsidR="00BC2D0A" w:rsidRDefault="00BC2D0A" w:rsidP="00BC2D0A">
      <w:pPr>
        <w:tabs>
          <w:tab w:val="left" w:pos="2552"/>
        </w:tabs>
        <w:jc w:val="both"/>
        <w:rPr>
          <w:sz w:val="22"/>
          <w:szCs w:val="22"/>
        </w:rPr>
      </w:pPr>
      <w:r w:rsidRPr="00055CA4">
        <w:rPr>
          <w:i/>
          <w:sz w:val="20"/>
        </w:rPr>
        <w:t xml:space="preserve">Le mot "équation" n'est apparu </w:t>
      </w:r>
      <w:r>
        <w:rPr>
          <w:i/>
          <w:sz w:val="20"/>
        </w:rPr>
        <w:t>qu'en 1740 dans le dictionnaire</w:t>
      </w:r>
      <w:r w:rsidRPr="00055CA4">
        <w:rPr>
          <w:i/>
          <w:sz w:val="20"/>
        </w:rPr>
        <w:t>.</w:t>
      </w:r>
      <w:r>
        <w:rPr>
          <w:i/>
          <w:sz w:val="20"/>
        </w:rPr>
        <w:t xml:space="preserve"> </w:t>
      </w:r>
      <w:r w:rsidRPr="00055CA4">
        <w:rPr>
          <w:i/>
          <w:sz w:val="20"/>
        </w:rPr>
        <w:t>Jusqu'au XVIe siècle , on utilise le mot "res" ou "cosa" pour désig</w:t>
      </w:r>
      <w:r>
        <w:rPr>
          <w:i/>
          <w:sz w:val="20"/>
        </w:rPr>
        <w:t>n</w:t>
      </w:r>
      <w:r w:rsidRPr="00055CA4">
        <w:rPr>
          <w:i/>
          <w:sz w:val="20"/>
        </w:rPr>
        <w:t>er l'inconnue d'une équation.</w:t>
      </w:r>
      <w:r>
        <w:rPr>
          <w:i/>
          <w:sz w:val="20"/>
        </w:rPr>
        <w:t xml:space="preserve"> </w:t>
      </w:r>
      <w:r w:rsidRPr="00055CA4">
        <w:rPr>
          <w:i/>
          <w:sz w:val="20"/>
        </w:rPr>
        <w:t>L'usage des lettres fut in</w:t>
      </w:r>
      <w:r>
        <w:rPr>
          <w:i/>
          <w:sz w:val="20"/>
        </w:rPr>
        <w:t xml:space="preserve">stauré au XVIe siècle par Viète, puis par </w:t>
      </w:r>
      <w:r w:rsidRPr="00055CA4">
        <w:rPr>
          <w:i/>
          <w:sz w:val="20"/>
        </w:rPr>
        <w:t xml:space="preserve">Descartes au XVIIe siècle </w:t>
      </w:r>
      <w:r>
        <w:rPr>
          <w:i/>
          <w:sz w:val="20"/>
        </w:rPr>
        <w:t xml:space="preserve">qui utilisera la fin de l'alphabet </w:t>
      </w:r>
      <w:r w:rsidRPr="00055CA4">
        <w:rPr>
          <w:i/>
          <w:sz w:val="20"/>
        </w:rPr>
        <w:t>z, y, x... pour désigner les inconnues. Les équations sont alors écrites sous l'aspect que nous l</w:t>
      </w:r>
      <w:r>
        <w:rPr>
          <w:i/>
          <w:sz w:val="20"/>
        </w:rPr>
        <w:t>eur</w:t>
      </w:r>
      <w:r w:rsidRPr="00055CA4">
        <w:rPr>
          <w:i/>
          <w:sz w:val="20"/>
        </w:rPr>
        <w:t xml:space="preserve"> con</w:t>
      </w:r>
      <w:r>
        <w:rPr>
          <w:i/>
          <w:sz w:val="20"/>
        </w:rPr>
        <w:t>n</w:t>
      </w:r>
      <w:r w:rsidRPr="00055CA4">
        <w:rPr>
          <w:i/>
          <w:sz w:val="20"/>
        </w:rPr>
        <w:t>aissons de nos jours</w:t>
      </w:r>
      <w:r>
        <w:rPr>
          <w:i/>
          <w:sz w:val="20"/>
        </w:rPr>
        <w:t>.</w:t>
      </w:r>
    </w:p>
    <w:p w14:paraId="1F8D1A25" w14:textId="35DA2929" w:rsidR="00787FA9" w:rsidRDefault="00787FA9" w:rsidP="00F663F1">
      <w:pPr>
        <w:tabs>
          <w:tab w:val="left" w:pos="2127"/>
          <w:tab w:val="left" w:pos="4253"/>
        </w:tabs>
        <w:jc w:val="both"/>
        <w:rPr>
          <w:i/>
          <w:sz w:val="18"/>
          <w:szCs w:val="18"/>
        </w:rPr>
      </w:pPr>
      <w:r>
        <w:rPr>
          <w:sz w:val="22"/>
          <w:szCs w:val="22"/>
        </w:rPr>
        <w:br w:type="column"/>
      </w:r>
      <w:r w:rsidR="00AF1776">
        <w:rPr>
          <w:i/>
          <w:sz w:val="18"/>
          <w:szCs w:val="18"/>
        </w:rPr>
        <w:t>Op10</w:t>
      </w:r>
      <w:r w:rsidRPr="00D3316B">
        <w:rPr>
          <w:i/>
          <w:sz w:val="18"/>
          <w:szCs w:val="18"/>
        </w:rPr>
        <w:t> :</w:t>
      </w:r>
      <w:r>
        <w:rPr>
          <w:i/>
          <w:sz w:val="18"/>
          <w:szCs w:val="18"/>
        </w:rPr>
        <w:t xml:space="preserve"> Calculer une durée ou un horaire</w:t>
      </w:r>
    </w:p>
    <w:p w14:paraId="0330C2FB" w14:textId="77777777" w:rsidR="00787FA9" w:rsidRPr="00845B60" w:rsidRDefault="002F11EF" w:rsidP="00787FA9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787FA9">
        <w:rPr>
          <w:color w:val="17365D" w:themeColor="text2" w:themeShade="BF"/>
          <w:sz w:val="40"/>
          <w:szCs w:val="40"/>
        </w:rPr>
        <w:instrText xml:space="preserve"> eq \x(</w:instrText>
      </w:r>
      <w:r w:rsidR="00BC2D0A">
        <w:rPr>
          <w:color w:val="17365D" w:themeColor="text2" w:themeShade="BF"/>
          <w:sz w:val="40"/>
          <w:szCs w:val="40"/>
        </w:rPr>
        <w:instrText>1</w:instrText>
      </w:r>
      <w:r w:rsidR="00812452">
        <w:rPr>
          <w:color w:val="17365D" w:themeColor="text2" w:themeShade="BF"/>
          <w:sz w:val="40"/>
          <w:szCs w:val="40"/>
        </w:rPr>
        <w:instrText>1</w:instrText>
      </w:r>
      <w:r w:rsidR="00787FA9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787FA9" w:rsidRPr="00627AEF">
        <w:rPr>
          <w:sz w:val="22"/>
          <w:szCs w:val="22"/>
        </w:rPr>
        <w:t xml:space="preserve"> </w:t>
      </w:r>
      <w:r w:rsidR="00627AEF" w:rsidRPr="00627AEF">
        <w:rPr>
          <w:sz w:val="22"/>
          <w:szCs w:val="22"/>
        </w:rPr>
        <w:t>Pose et e</w:t>
      </w:r>
      <w:r w:rsidR="00787FA9" w:rsidRPr="00845B60">
        <w:rPr>
          <w:sz w:val="22"/>
          <w:szCs w:val="22"/>
        </w:rPr>
        <w:t>ffectue les opérations suivantes :</w:t>
      </w:r>
    </w:p>
    <w:p w14:paraId="00B4B9E1" w14:textId="77777777" w:rsidR="00787FA9" w:rsidRPr="00BC2D0A" w:rsidRDefault="00787FA9" w:rsidP="00787FA9">
      <w:pPr>
        <w:tabs>
          <w:tab w:val="left" w:pos="2552"/>
        </w:tabs>
        <w:ind w:left="284"/>
        <w:jc w:val="both"/>
        <w:rPr>
          <w:sz w:val="22"/>
          <w:szCs w:val="22"/>
          <w:lang w:val="en-US"/>
        </w:rPr>
      </w:pPr>
      <w:r w:rsidRPr="00BC2D0A">
        <w:rPr>
          <w:b/>
          <w:sz w:val="22"/>
          <w:szCs w:val="22"/>
          <w:lang w:val="en-US"/>
        </w:rPr>
        <w:t>1°)</w:t>
      </w:r>
      <w:r w:rsidRPr="00BC2D0A">
        <w:rPr>
          <w:sz w:val="22"/>
          <w:szCs w:val="22"/>
          <w:lang w:val="en-US"/>
        </w:rPr>
        <w:t xml:space="preserve"> 8 h 13 min + 12 h 28 min</w:t>
      </w:r>
    </w:p>
    <w:p w14:paraId="304BA40A" w14:textId="77777777" w:rsidR="00787FA9" w:rsidRPr="00BC2D0A" w:rsidRDefault="00787FA9" w:rsidP="00787FA9">
      <w:pPr>
        <w:tabs>
          <w:tab w:val="left" w:pos="2552"/>
        </w:tabs>
        <w:ind w:left="284"/>
        <w:jc w:val="both"/>
        <w:rPr>
          <w:sz w:val="22"/>
          <w:szCs w:val="22"/>
          <w:lang w:val="en-US"/>
        </w:rPr>
      </w:pPr>
      <w:r w:rsidRPr="00BC2D0A">
        <w:rPr>
          <w:b/>
          <w:sz w:val="22"/>
          <w:szCs w:val="22"/>
          <w:lang w:val="en-US"/>
        </w:rPr>
        <w:t>2°)</w:t>
      </w:r>
      <w:r w:rsidRPr="00BC2D0A">
        <w:rPr>
          <w:sz w:val="22"/>
          <w:szCs w:val="22"/>
          <w:lang w:val="en-US"/>
        </w:rPr>
        <w:t xml:space="preserve"> 13 h 53 min + 4 h 28 min</w:t>
      </w:r>
    </w:p>
    <w:p w14:paraId="60E0E00D" w14:textId="77777777" w:rsidR="00787FA9" w:rsidRPr="00F33F1D" w:rsidRDefault="002F11EF" w:rsidP="00787FA9">
      <w:pPr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787FA9" w:rsidRPr="00845B60">
        <w:rPr>
          <w:color w:val="17365D" w:themeColor="text2" w:themeShade="BF"/>
          <w:sz w:val="40"/>
          <w:szCs w:val="40"/>
        </w:rPr>
        <w:instrText xml:space="preserve"> eq \x(</w:instrText>
      </w:r>
      <w:r w:rsidR="00812452">
        <w:rPr>
          <w:color w:val="17365D" w:themeColor="text2" w:themeShade="BF"/>
          <w:sz w:val="40"/>
          <w:szCs w:val="40"/>
        </w:rPr>
        <w:instrText>12</w:instrText>
      </w:r>
      <w:r w:rsidR="00787FA9"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787FA9" w:rsidRPr="00627AEF">
        <w:rPr>
          <w:sz w:val="22"/>
          <w:szCs w:val="22"/>
        </w:rPr>
        <w:t xml:space="preserve"> </w:t>
      </w:r>
      <w:r w:rsidR="00627AEF" w:rsidRPr="00627AEF">
        <w:rPr>
          <w:sz w:val="22"/>
          <w:szCs w:val="22"/>
        </w:rPr>
        <w:t>Pose et e</w:t>
      </w:r>
      <w:r w:rsidR="00787FA9" w:rsidRPr="00F33F1D">
        <w:rPr>
          <w:sz w:val="22"/>
          <w:szCs w:val="22"/>
        </w:rPr>
        <w:t>ffectue les opérations suivantes :</w:t>
      </w:r>
    </w:p>
    <w:p w14:paraId="2E004A46" w14:textId="77777777" w:rsidR="00787FA9" w:rsidRPr="00787FA9" w:rsidRDefault="00787FA9" w:rsidP="00787FA9">
      <w:pPr>
        <w:ind w:left="284"/>
        <w:jc w:val="both"/>
        <w:rPr>
          <w:sz w:val="22"/>
          <w:szCs w:val="22"/>
          <w:lang w:val="en-US"/>
        </w:rPr>
      </w:pPr>
      <w:r w:rsidRPr="00787FA9">
        <w:rPr>
          <w:b/>
          <w:sz w:val="22"/>
          <w:szCs w:val="22"/>
          <w:lang w:val="en-US"/>
        </w:rPr>
        <w:t>1°)</w:t>
      </w:r>
      <w:r w:rsidRPr="00787FA9">
        <w:rPr>
          <w:sz w:val="22"/>
          <w:szCs w:val="22"/>
          <w:lang w:val="en-US"/>
        </w:rPr>
        <w:t xml:space="preserve"> 4 h 31 min 29 s + 1 h 43 min 40 s</w:t>
      </w:r>
    </w:p>
    <w:p w14:paraId="5C2E1EAB" w14:textId="77777777" w:rsidR="00787FA9" w:rsidRPr="00787FA9" w:rsidRDefault="00787FA9" w:rsidP="00787FA9">
      <w:pPr>
        <w:ind w:left="284"/>
        <w:jc w:val="both"/>
        <w:rPr>
          <w:sz w:val="22"/>
          <w:szCs w:val="22"/>
          <w:lang w:val="en-US"/>
        </w:rPr>
      </w:pPr>
      <w:r w:rsidRPr="00787FA9">
        <w:rPr>
          <w:b/>
          <w:sz w:val="22"/>
          <w:szCs w:val="22"/>
          <w:lang w:val="en-US"/>
        </w:rPr>
        <w:t>2°)</w:t>
      </w:r>
      <w:r w:rsidRPr="00787FA9">
        <w:rPr>
          <w:sz w:val="22"/>
          <w:szCs w:val="22"/>
          <w:lang w:val="en-US"/>
        </w:rPr>
        <w:t xml:space="preserve"> 1 h 29 min 27 s + 2 h 35 min </w:t>
      </w:r>
      <w:r w:rsidR="00734D05">
        <w:rPr>
          <w:sz w:val="22"/>
          <w:szCs w:val="22"/>
          <w:lang w:val="en-US"/>
        </w:rPr>
        <w:t>54</w:t>
      </w:r>
      <w:r w:rsidRPr="00787FA9">
        <w:rPr>
          <w:sz w:val="22"/>
          <w:szCs w:val="22"/>
          <w:lang w:val="en-US"/>
        </w:rPr>
        <w:t xml:space="preserve"> s</w:t>
      </w:r>
    </w:p>
    <w:p w14:paraId="705B6BA5" w14:textId="77777777" w:rsidR="00787FA9" w:rsidRDefault="002F11EF" w:rsidP="00787FA9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787FA9">
        <w:rPr>
          <w:color w:val="17365D" w:themeColor="text2" w:themeShade="BF"/>
          <w:sz w:val="40"/>
          <w:szCs w:val="40"/>
        </w:rPr>
        <w:instrText xml:space="preserve"> eq \x(</w:instrText>
      </w:r>
      <w:r w:rsidR="00812452">
        <w:rPr>
          <w:color w:val="17365D" w:themeColor="text2" w:themeShade="BF"/>
          <w:sz w:val="40"/>
          <w:szCs w:val="40"/>
        </w:rPr>
        <w:instrText>13</w:instrText>
      </w:r>
      <w:r w:rsidR="00787FA9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787FA9" w:rsidRPr="002C2016">
        <w:rPr>
          <w:sz w:val="22"/>
          <w:szCs w:val="22"/>
        </w:rPr>
        <w:t xml:space="preserve"> </w:t>
      </w:r>
      <w:r w:rsidR="00787FA9">
        <w:rPr>
          <w:sz w:val="22"/>
          <w:szCs w:val="22"/>
        </w:rPr>
        <w:t>Le train est parti à 12 h 55 min et son trajet a duré 2 h 36 min.</w:t>
      </w:r>
    </w:p>
    <w:p w14:paraId="7E3D9DDC" w14:textId="77777777" w:rsidR="00787FA9" w:rsidRDefault="00787FA9" w:rsidP="00787FA9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À quelle heure est-il arrivé ?</w:t>
      </w:r>
    </w:p>
    <w:p w14:paraId="1CDE0A1E" w14:textId="77777777" w:rsidR="00787FA9" w:rsidRPr="00F33F1D" w:rsidRDefault="002F11EF" w:rsidP="00787FA9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787FA9">
        <w:rPr>
          <w:color w:val="17365D" w:themeColor="text2" w:themeShade="BF"/>
          <w:sz w:val="40"/>
          <w:szCs w:val="40"/>
        </w:rPr>
        <w:instrText xml:space="preserve"> eq \x(</w:instrText>
      </w:r>
      <w:r w:rsidR="00812452">
        <w:rPr>
          <w:color w:val="17365D" w:themeColor="text2" w:themeShade="BF"/>
          <w:sz w:val="40"/>
          <w:szCs w:val="40"/>
        </w:rPr>
        <w:instrText>14</w:instrText>
      </w:r>
      <w:r w:rsidR="00787FA9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787FA9" w:rsidRPr="002C2016">
        <w:rPr>
          <w:sz w:val="22"/>
          <w:szCs w:val="22"/>
        </w:rPr>
        <w:t xml:space="preserve"> </w:t>
      </w:r>
      <w:r w:rsidR="00787FA9" w:rsidRPr="00F33F1D">
        <w:rPr>
          <w:sz w:val="22"/>
          <w:szCs w:val="22"/>
        </w:rPr>
        <w:t xml:space="preserve">La fabrication d’un stock de pièces de rechange a duré 16 h 48 min. Le nettoyage de ces pièces s’est </w:t>
      </w:r>
      <w:r w:rsidR="00787FA9">
        <w:rPr>
          <w:sz w:val="22"/>
          <w:szCs w:val="22"/>
        </w:rPr>
        <w:t xml:space="preserve">ensuite </w:t>
      </w:r>
      <w:r w:rsidR="00787FA9" w:rsidRPr="00F33F1D">
        <w:rPr>
          <w:sz w:val="22"/>
          <w:szCs w:val="22"/>
        </w:rPr>
        <w:t xml:space="preserve">effectué en 2 h 25 min et </w:t>
      </w:r>
      <w:r w:rsidR="00787FA9">
        <w:rPr>
          <w:sz w:val="22"/>
          <w:szCs w:val="22"/>
        </w:rPr>
        <w:t xml:space="preserve">pour finir </w:t>
      </w:r>
      <w:r w:rsidR="00787FA9" w:rsidRPr="00F33F1D">
        <w:rPr>
          <w:sz w:val="22"/>
          <w:szCs w:val="22"/>
        </w:rPr>
        <w:t>l’emballage a nécessité un travail de 1 h 12 min.</w:t>
      </w:r>
    </w:p>
    <w:p w14:paraId="0D36EADB" w14:textId="77777777" w:rsidR="00787FA9" w:rsidRPr="00F33F1D" w:rsidRDefault="00787FA9" w:rsidP="00787FA9">
      <w:pPr>
        <w:ind w:left="284"/>
        <w:jc w:val="both"/>
        <w:rPr>
          <w:sz w:val="22"/>
          <w:szCs w:val="22"/>
        </w:rPr>
      </w:pPr>
      <w:r w:rsidRPr="00F33F1D">
        <w:rPr>
          <w:sz w:val="22"/>
          <w:szCs w:val="22"/>
        </w:rPr>
        <w:t>Calcule la durée totale de l’opération.</w:t>
      </w:r>
    </w:p>
    <w:p w14:paraId="0EDC91C1" w14:textId="77777777" w:rsidR="00787FA9" w:rsidRPr="00F33F1D" w:rsidRDefault="002F11EF" w:rsidP="00787FA9">
      <w:pPr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787FA9">
        <w:rPr>
          <w:color w:val="17365D" w:themeColor="text2" w:themeShade="BF"/>
          <w:sz w:val="40"/>
          <w:szCs w:val="40"/>
        </w:rPr>
        <w:instrText xml:space="preserve"> eq \x(</w:instrText>
      </w:r>
      <w:r w:rsidR="00812452">
        <w:rPr>
          <w:color w:val="17365D" w:themeColor="text2" w:themeShade="BF"/>
          <w:sz w:val="40"/>
          <w:szCs w:val="40"/>
        </w:rPr>
        <w:instrText>15</w:instrText>
      </w:r>
      <w:r w:rsidR="00787FA9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787FA9" w:rsidRPr="002C2016">
        <w:rPr>
          <w:sz w:val="22"/>
          <w:szCs w:val="22"/>
        </w:rPr>
        <w:t xml:space="preserve"> </w:t>
      </w:r>
      <w:r w:rsidR="00787FA9" w:rsidRPr="00F33F1D">
        <w:rPr>
          <w:sz w:val="22"/>
          <w:szCs w:val="22"/>
        </w:rPr>
        <w:t>Effectue les opérations suivantes :</w:t>
      </w:r>
    </w:p>
    <w:p w14:paraId="3ED04373" w14:textId="77777777" w:rsidR="00787FA9" w:rsidRPr="00787FA9" w:rsidRDefault="00787FA9" w:rsidP="00787FA9">
      <w:pPr>
        <w:tabs>
          <w:tab w:val="left" w:pos="3544"/>
        </w:tabs>
        <w:ind w:left="284"/>
        <w:jc w:val="both"/>
        <w:rPr>
          <w:sz w:val="22"/>
          <w:szCs w:val="22"/>
        </w:rPr>
      </w:pPr>
      <w:r w:rsidRPr="00787FA9">
        <w:rPr>
          <w:b/>
          <w:sz w:val="22"/>
          <w:szCs w:val="22"/>
        </w:rPr>
        <w:t>1°)</w:t>
      </w:r>
      <w:r w:rsidRPr="00787FA9">
        <w:rPr>
          <w:sz w:val="22"/>
          <w:szCs w:val="22"/>
        </w:rPr>
        <w:t xml:space="preserve"> 17 h 39 min – 12 h 28 min</w:t>
      </w:r>
    </w:p>
    <w:p w14:paraId="56B85E4E" w14:textId="77777777" w:rsidR="00787FA9" w:rsidRPr="00AB2EF9" w:rsidRDefault="00787FA9" w:rsidP="00787FA9">
      <w:pPr>
        <w:tabs>
          <w:tab w:val="left" w:pos="3544"/>
        </w:tabs>
        <w:ind w:left="284"/>
        <w:jc w:val="both"/>
        <w:rPr>
          <w:sz w:val="22"/>
          <w:szCs w:val="22"/>
        </w:rPr>
      </w:pPr>
      <w:r w:rsidRPr="00AB2EF9">
        <w:rPr>
          <w:b/>
          <w:sz w:val="22"/>
          <w:szCs w:val="22"/>
        </w:rPr>
        <w:t>2°)</w:t>
      </w:r>
      <w:r w:rsidRPr="00AB2EF9">
        <w:rPr>
          <w:sz w:val="22"/>
          <w:szCs w:val="22"/>
        </w:rPr>
        <w:t xml:space="preserve"> 13 h 17 min – 4 h 28 min</w:t>
      </w:r>
    </w:p>
    <w:p w14:paraId="7A06B3C5" w14:textId="77777777" w:rsidR="00787FA9" w:rsidRPr="00F33F1D" w:rsidRDefault="002F11EF" w:rsidP="00787FA9">
      <w:pPr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787FA9">
        <w:rPr>
          <w:color w:val="17365D" w:themeColor="text2" w:themeShade="BF"/>
          <w:sz w:val="40"/>
          <w:szCs w:val="40"/>
        </w:rPr>
        <w:instrText xml:space="preserve"> eq \x(</w:instrText>
      </w:r>
      <w:r w:rsidR="00812452">
        <w:rPr>
          <w:color w:val="17365D" w:themeColor="text2" w:themeShade="BF"/>
          <w:sz w:val="40"/>
          <w:szCs w:val="40"/>
        </w:rPr>
        <w:instrText>16</w:instrText>
      </w:r>
      <w:r w:rsidR="00787FA9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787FA9" w:rsidRPr="002C2016">
        <w:rPr>
          <w:sz w:val="22"/>
          <w:szCs w:val="22"/>
        </w:rPr>
        <w:t xml:space="preserve"> </w:t>
      </w:r>
      <w:r w:rsidR="00787FA9" w:rsidRPr="00F33F1D">
        <w:rPr>
          <w:sz w:val="22"/>
          <w:szCs w:val="22"/>
        </w:rPr>
        <w:t>Effectue les opérations suivantes :</w:t>
      </w:r>
    </w:p>
    <w:p w14:paraId="6E2B79CF" w14:textId="77777777" w:rsidR="00787FA9" w:rsidRPr="00787FA9" w:rsidRDefault="00787FA9" w:rsidP="00787FA9">
      <w:pPr>
        <w:tabs>
          <w:tab w:val="left" w:pos="3544"/>
        </w:tabs>
        <w:ind w:left="284"/>
        <w:jc w:val="both"/>
        <w:rPr>
          <w:sz w:val="22"/>
          <w:szCs w:val="22"/>
          <w:lang w:val="en-US"/>
        </w:rPr>
      </w:pPr>
      <w:r w:rsidRPr="00787FA9">
        <w:rPr>
          <w:b/>
          <w:sz w:val="22"/>
          <w:szCs w:val="22"/>
          <w:lang w:val="en-US"/>
        </w:rPr>
        <w:t>1°)</w:t>
      </w:r>
      <w:r w:rsidRPr="00787FA9">
        <w:rPr>
          <w:sz w:val="22"/>
          <w:szCs w:val="22"/>
          <w:lang w:val="en-US"/>
        </w:rPr>
        <w:t xml:space="preserve"> 13 h 29 min 7 s – 10 h 32 min 14 s</w:t>
      </w:r>
    </w:p>
    <w:p w14:paraId="14ECF41C" w14:textId="77777777" w:rsidR="00787FA9" w:rsidRDefault="00787FA9" w:rsidP="00787FA9">
      <w:pPr>
        <w:tabs>
          <w:tab w:val="left" w:pos="3544"/>
        </w:tabs>
        <w:ind w:left="284"/>
        <w:jc w:val="both"/>
        <w:rPr>
          <w:sz w:val="22"/>
          <w:szCs w:val="22"/>
          <w:lang w:val="en-US"/>
        </w:rPr>
      </w:pPr>
      <w:r w:rsidRPr="00787FA9">
        <w:rPr>
          <w:b/>
          <w:sz w:val="22"/>
          <w:szCs w:val="22"/>
          <w:lang w:val="en-US"/>
        </w:rPr>
        <w:t>2°)</w:t>
      </w:r>
      <w:r w:rsidRPr="00787FA9">
        <w:rPr>
          <w:sz w:val="22"/>
          <w:szCs w:val="22"/>
          <w:lang w:val="en-US"/>
        </w:rPr>
        <w:t xml:space="preserve"> 1 h 13 min – 43 min 25 s.</w:t>
      </w:r>
    </w:p>
    <w:p w14:paraId="615D9E07" w14:textId="77777777" w:rsidR="00627AEF" w:rsidRDefault="002F11EF" w:rsidP="00627AEF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27AEF">
        <w:rPr>
          <w:color w:val="17365D" w:themeColor="text2" w:themeShade="BF"/>
          <w:sz w:val="40"/>
          <w:szCs w:val="40"/>
        </w:rPr>
        <w:instrText xml:space="preserve"> eq \x(</w:instrText>
      </w:r>
      <w:r w:rsidR="00812452">
        <w:rPr>
          <w:color w:val="17365D" w:themeColor="text2" w:themeShade="BF"/>
          <w:sz w:val="40"/>
          <w:szCs w:val="40"/>
        </w:rPr>
        <w:instrText>17</w:instrText>
      </w:r>
      <w:r w:rsidR="00627AEF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27AEF" w:rsidRPr="002C2016">
        <w:rPr>
          <w:sz w:val="22"/>
          <w:szCs w:val="22"/>
        </w:rPr>
        <w:t xml:space="preserve"> </w:t>
      </w:r>
      <w:r w:rsidR="00627AEF">
        <w:rPr>
          <w:sz w:val="22"/>
          <w:szCs w:val="22"/>
        </w:rPr>
        <w:t>Voici les indications données par un GPS :</w:t>
      </w:r>
    </w:p>
    <w:p w14:paraId="5F8453CC" w14:textId="77777777" w:rsidR="00627AEF" w:rsidRDefault="00627AEF" w:rsidP="00787FA9">
      <w:pPr>
        <w:tabs>
          <w:tab w:val="left" w:pos="3544"/>
        </w:tabs>
        <w:ind w:left="284"/>
        <w:jc w:val="both"/>
        <w:rPr>
          <w:sz w:val="22"/>
          <w:szCs w:val="22"/>
        </w:rPr>
      </w:pPr>
      <w:r w:rsidRPr="00627AEF">
        <w:rPr>
          <w:noProof/>
          <w:szCs w:val="22"/>
        </w:rPr>
        <w:drawing>
          <wp:inline distT="0" distB="0" distL="0" distR="0" wp14:anchorId="1DCA9AC6" wp14:editId="00A066C4">
            <wp:extent cx="2830830" cy="1781175"/>
            <wp:effectExtent l="19050" t="0" r="7620" b="0"/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8FB078" w14:textId="77777777" w:rsidR="00627AEF" w:rsidRPr="00627AEF" w:rsidRDefault="00627AEF" w:rsidP="00787FA9">
      <w:pPr>
        <w:tabs>
          <w:tab w:val="left" w:pos="3544"/>
        </w:tabs>
        <w:ind w:left="284"/>
        <w:jc w:val="both"/>
        <w:rPr>
          <w:sz w:val="12"/>
          <w:szCs w:val="12"/>
        </w:rPr>
      </w:pPr>
    </w:p>
    <w:p w14:paraId="0D71D300" w14:textId="77777777" w:rsidR="00627AEF" w:rsidRPr="00627AEF" w:rsidRDefault="00627AEF" w:rsidP="00787FA9">
      <w:pPr>
        <w:tabs>
          <w:tab w:val="left" w:pos="3544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Quelle heure est-il ?</w:t>
      </w:r>
    </w:p>
    <w:p w14:paraId="62B84D96" w14:textId="77777777" w:rsidR="00787FA9" w:rsidRDefault="002F11EF" w:rsidP="00787FA9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787FA9">
        <w:rPr>
          <w:color w:val="17365D" w:themeColor="text2" w:themeShade="BF"/>
          <w:sz w:val="40"/>
          <w:szCs w:val="40"/>
        </w:rPr>
        <w:instrText xml:space="preserve"> eq \x(</w:instrText>
      </w:r>
      <w:r w:rsidR="00812452">
        <w:rPr>
          <w:color w:val="17365D" w:themeColor="text2" w:themeShade="BF"/>
          <w:sz w:val="40"/>
          <w:szCs w:val="40"/>
        </w:rPr>
        <w:instrText>18</w:instrText>
      </w:r>
      <w:r w:rsidR="00787FA9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787FA9" w:rsidRPr="002C2016">
        <w:rPr>
          <w:sz w:val="22"/>
          <w:szCs w:val="22"/>
        </w:rPr>
        <w:t xml:space="preserve"> </w:t>
      </w:r>
      <w:r w:rsidR="00787FA9">
        <w:rPr>
          <w:b/>
          <w:sz w:val="22"/>
          <w:szCs w:val="22"/>
        </w:rPr>
        <w:t>1°</w:t>
      </w:r>
      <w:r w:rsidR="00787FA9" w:rsidRPr="009129C7">
        <w:rPr>
          <w:b/>
          <w:sz w:val="22"/>
          <w:szCs w:val="22"/>
        </w:rPr>
        <w:t>)</w:t>
      </w:r>
      <w:r w:rsidR="00787FA9">
        <w:rPr>
          <w:sz w:val="22"/>
          <w:szCs w:val="22"/>
        </w:rPr>
        <w:t xml:space="preserve"> Willy l’abeille a quitté sa ruche à 12 h 13 min et est arrivé au champ de fleurs à 14 h 32 min. </w:t>
      </w:r>
    </w:p>
    <w:p w14:paraId="5385623C" w14:textId="77777777" w:rsidR="00787FA9" w:rsidRDefault="00787FA9" w:rsidP="00787FA9">
      <w:pPr>
        <w:ind w:left="284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24930F99" wp14:editId="38CA225F">
            <wp:simplePos x="0" y="0"/>
            <wp:positionH relativeFrom="column">
              <wp:posOffset>2462530</wp:posOffset>
            </wp:positionH>
            <wp:positionV relativeFrom="paragraph">
              <wp:posOffset>25400</wp:posOffset>
            </wp:positionV>
            <wp:extent cx="676910" cy="614045"/>
            <wp:effectExtent l="19050" t="0" r="8890" b="0"/>
            <wp:wrapSquare wrapText="bothSides"/>
            <wp:docPr id="119" name="Imag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7440" r="9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614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2"/>
          <w:szCs w:val="22"/>
        </w:rPr>
        <w:t>Combien de temps a-t-elle volé ?</w:t>
      </w:r>
      <w:r w:rsidRPr="00010D2C">
        <w:rPr>
          <w:sz w:val="22"/>
          <w:szCs w:val="22"/>
        </w:rPr>
        <w:t xml:space="preserve"> </w:t>
      </w:r>
    </w:p>
    <w:p w14:paraId="3F168378" w14:textId="77777777" w:rsidR="00787FA9" w:rsidRDefault="00787FA9" w:rsidP="00787FA9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2°</w:t>
      </w:r>
      <w:r w:rsidRPr="009129C7">
        <w:rPr>
          <w:b/>
          <w:sz w:val="22"/>
          <w:szCs w:val="22"/>
        </w:rPr>
        <w:t>)</w:t>
      </w:r>
      <w:r>
        <w:rPr>
          <w:sz w:val="22"/>
          <w:szCs w:val="22"/>
        </w:rPr>
        <w:t xml:space="preserve"> Sa copine Maya est arrivée à la même heure en volant 1 h 47 min. </w:t>
      </w:r>
    </w:p>
    <w:p w14:paraId="5DBE6D1B" w14:textId="77777777" w:rsidR="00787FA9" w:rsidRPr="009129C7" w:rsidRDefault="00787FA9" w:rsidP="00787FA9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À quelle heure avait-elle décollé ?</w:t>
      </w:r>
    </w:p>
    <w:p w14:paraId="6D6C8ED4" w14:textId="77777777" w:rsidR="00787FA9" w:rsidRPr="000634E0" w:rsidRDefault="002F11EF" w:rsidP="00787FA9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787FA9">
        <w:rPr>
          <w:color w:val="17365D" w:themeColor="text2" w:themeShade="BF"/>
          <w:sz w:val="40"/>
          <w:szCs w:val="40"/>
        </w:rPr>
        <w:instrText xml:space="preserve"> eq \x(</w:instrText>
      </w:r>
      <w:r w:rsidR="00812452">
        <w:rPr>
          <w:color w:val="17365D" w:themeColor="text2" w:themeShade="BF"/>
          <w:sz w:val="40"/>
          <w:szCs w:val="40"/>
        </w:rPr>
        <w:instrText>19</w:instrText>
      </w:r>
      <w:r w:rsidR="00787FA9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787FA9" w:rsidRPr="002C2016">
        <w:rPr>
          <w:sz w:val="22"/>
          <w:szCs w:val="22"/>
        </w:rPr>
        <w:t xml:space="preserve"> </w:t>
      </w:r>
      <w:r w:rsidR="00787FA9">
        <w:rPr>
          <w:sz w:val="22"/>
          <w:szCs w:val="22"/>
        </w:rPr>
        <w:t>Un</w:t>
      </w:r>
      <w:r w:rsidR="00787FA9" w:rsidRPr="000634E0">
        <w:rPr>
          <w:sz w:val="22"/>
          <w:szCs w:val="22"/>
        </w:rPr>
        <w:t xml:space="preserve"> employé </w:t>
      </w:r>
      <w:r w:rsidR="00787FA9">
        <w:rPr>
          <w:sz w:val="22"/>
          <w:szCs w:val="22"/>
        </w:rPr>
        <w:t>travaille</w:t>
      </w:r>
      <w:r w:rsidR="00787FA9" w:rsidRPr="000634E0">
        <w:rPr>
          <w:sz w:val="22"/>
          <w:szCs w:val="22"/>
        </w:rPr>
        <w:t> </w:t>
      </w:r>
      <w:r w:rsidR="00787FA9">
        <w:rPr>
          <w:sz w:val="22"/>
          <w:szCs w:val="22"/>
        </w:rPr>
        <w:t xml:space="preserve">de </w:t>
      </w:r>
      <w:r w:rsidR="00787FA9" w:rsidRPr="000634E0">
        <w:rPr>
          <w:sz w:val="22"/>
          <w:szCs w:val="22"/>
        </w:rPr>
        <w:t xml:space="preserve">8 h </w:t>
      </w:r>
      <w:r w:rsidR="00787FA9">
        <w:rPr>
          <w:sz w:val="22"/>
          <w:szCs w:val="22"/>
        </w:rPr>
        <w:t>à</w:t>
      </w:r>
      <w:r w:rsidR="00787FA9" w:rsidRPr="000634E0">
        <w:rPr>
          <w:sz w:val="22"/>
          <w:szCs w:val="22"/>
        </w:rPr>
        <w:t xml:space="preserve"> 12 h 05 min</w:t>
      </w:r>
      <w:r w:rsidR="00787FA9">
        <w:rPr>
          <w:sz w:val="22"/>
          <w:szCs w:val="22"/>
        </w:rPr>
        <w:t xml:space="preserve"> le matin</w:t>
      </w:r>
      <w:r w:rsidR="00787FA9" w:rsidRPr="000634E0">
        <w:rPr>
          <w:sz w:val="22"/>
          <w:szCs w:val="22"/>
        </w:rPr>
        <w:t xml:space="preserve"> et </w:t>
      </w:r>
      <w:r w:rsidR="00787FA9">
        <w:rPr>
          <w:sz w:val="22"/>
          <w:szCs w:val="22"/>
        </w:rPr>
        <w:t xml:space="preserve">de </w:t>
      </w:r>
      <w:r w:rsidR="00787FA9" w:rsidRPr="000634E0">
        <w:rPr>
          <w:sz w:val="22"/>
          <w:szCs w:val="22"/>
        </w:rPr>
        <w:t xml:space="preserve">13 h 50 min </w:t>
      </w:r>
      <w:r w:rsidR="00787FA9">
        <w:rPr>
          <w:sz w:val="22"/>
          <w:szCs w:val="22"/>
        </w:rPr>
        <w:t>à 18 h l’après-midi.</w:t>
      </w:r>
    </w:p>
    <w:p w14:paraId="78B05C0A" w14:textId="77777777" w:rsidR="00787FA9" w:rsidRPr="000634E0" w:rsidRDefault="00787FA9" w:rsidP="00787FA9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</w:t>
      </w:r>
      <w:r w:rsidRPr="000634E0">
        <w:rPr>
          <w:b/>
          <w:sz w:val="22"/>
          <w:szCs w:val="22"/>
        </w:rPr>
        <w:t>)</w:t>
      </w:r>
      <w:r w:rsidRPr="000634E0">
        <w:rPr>
          <w:sz w:val="22"/>
          <w:szCs w:val="22"/>
        </w:rPr>
        <w:t xml:space="preserve"> Calcule la durée d’une journée de travail.</w:t>
      </w:r>
    </w:p>
    <w:p w14:paraId="20C7E3BF" w14:textId="77777777" w:rsidR="00AE5D50" w:rsidRPr="00B75A52" w:rsidRDefault="00787FA9" w:rsidP="00627AEF">
      <w:pPr>
        <w:ind w:left="284"/>
        <w:jc w:val="both"/>
        <w:rPr>
          <w:i/>
          <w:sz w:val="20"/>
        </w:rPr>
      </w:pPr>
      <w:r>
        <w:rPr>
          <w:b/>
          <w:sz w:val="22"/>
          <w:szCs w:val="22"/>
        </w:rPr>
        <w:t>2°</w:t>
      </w:r>
      <w:r w:rsidRPr="000634E0">
        <w:rPr>
          <w:b/>
          <w:sz w:val="22"/>
          <w:szCs w:val="22"/>
        </w:rPr>
        <w:t>)</w:t>
      </w:r>
      <w:r w:rsidRPr="000634E0">
        <w:rPr>
          <w:sz w:val="22"/>
          <w:szCs w:val="22"/>
        </w:rPr>
        <w:t xml:space="preserve"> Calcule la durée totale d’un mois de travail pour 24 jours ouvrables.</w:t>
      </w:r>
    </w:p>
    <w:sectPr w:rsidR="00AE5D50" w:rsidRPr="00B75A52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387601325">
    <w:abstractNumId w:val="0"/>
  </w:num>
  <w:num w:numId="2" w16cid:durableId="1983149655">
    <w:abstractNumId w:val="0"/>
  </w:num>
  <w:num w:numId="3" w16cid:durableId="165171628">
    <w:abstractNumId w:val="0"/>
  </w:num>
  <w:num w:numId="4" w16cid:durableId="1272054139">
    <w:abstractNumId w:val="0"/>
  </w:num>
  <w:num w:numId="5" w16cid:durableId="699478543">
    <w:abstractNumId w:val="0"/>
  </w:num>
  <w:num w:numId="6" w16cid:durableId="1495946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DernierMetEn" w:val="aucun"/>
    <w:docVar w:name="VersionAMath" w:val="(18 janv 98)"/>
  </w:docVars>
  <w:rsids>
    <w:rsidRoot w:val="0020253A"/>
    <w:rsid w:val="00010D2C"/>
    <w:rsid w:val="000261CE"/>
    <w:rsid w:val="00041660"/>
    <w:rsid w:val="00055CA4"/>
    <w:rsid w:val="00057698"/>
    <w:rsid w:val="00065DB4"/>
    <w:rsid w:val="00074353"/>
    <w:rsid w:val="00077E9D"/>
    <w:rsid w:val="000A0688"/>
    <w:rsid w:val="000C75E2"/>
    <w:rsid w:val="000D725C"/>
    <w:rsid w:val="001008E7"/>
    <w:rsid w:val="001501B7"/>
    <w:rsid w:val="00157A56"/>
    <w:rsid w:val="001651A8"/>
    <w:rsid w:val="00184CE5"/>
    <w:rsid w:val="00190D53"/>
    <w:rsid w:val="001C6C3A"/>
    <w:rsid w:val="001D3DA0"/>
    <w:rsid w:val="0020253A"/>
    <w:rsid w:val="002337D5"/>
    <w:rsid w:val="002463D4"/>
    <w:rsid w:val="00264E8B"/>
    <w:rsid w:val="002C06D5"/>
    <w:rsid w:val="002C2016"/>
    <w:rsid w:val="002C4591"/>
    <w:rsid w:val="002D6DAF"/>
    <w:rsid w:val="002E1A38"/>
    <w:rsid w:val="002F054A"/>
    <w:rsid w:val="002F11EF"/>
    <w:rsid w:val="002F55A5"/>
    <w:rsid w:val="00302D22"/>
    <w:rsid w:val="00304613"/>
    <w:rsid w:val="003235F0"/>
    <w:rsid w:val="0034467F"/>
    <w:rsid w:val="003545D0"/>
    <w:rsid w:val="00371436"/>
    <w:rsid w:val="003D02F9"/>
    <w:rsid w:val="003F79CE"/>
    <w:rsid w:val="00430E02"/>
    <w:rsid w:val="00447FF5"/>
    <w:rsid w:val="004531AB"/>
    <w:rsid w:val="004671AE"/>
    <w:rsid w:val="004744CB"/>
    <w:rsid w:val="00477ADD"/>
    <w:rsid w:val="0048356D"/>
    <w:rsid w:val="00493F63"/>
    <w:rsid w:val="00494447"/>
    <w:rsid w:val="004A069C"/>
    <w:rsid w:val="004A2D86"/>
    <w:rsid w:val="004B11D5"/>
    <w:rsid w:val="004C3409"/>
    <w:rsid w:val="004F2DF4"/>
    <w:rsid w:val="005418BE"/>
    <w:rsid w:val="00580DBF"/>
    <w:rsid w:val="005B1A59"/>
    <w:rsid w:val="005D0124"/>
    <w:rsid w:val="006264BD"/>
    <w:rsid w:val="00627AEF"/>
    <w:rsid w:val="00665178"/>
    <w:rsid w:val="006759D9"/>
    <w:rsid w:val="006875EA"/>
    <w:rsid w:val="006926E9"/>
    <w:rsid w:val="00697DE8"/>
    <w:rsid w:val="006A299D"/>
    <w:rsid w:val="006B1AF4"/>
    <w:rsid w:val="00702D99"/>
    <w:rsid w:val="00734D05"/>
    <w:rsid w:val="007367EB"/>
    <w:rsid w:val="00751003"/>
    <w:rsid w:val="00787FA9"/>
    <w:rsid w:val="007928B0"/>
    <w:rsid w:val="007930B3"/>
    <w:rsid w:val="007A78DA"/>
    <w:rsid w:val="007E2E51"/>
    <w:rsid w:val="007E6DF3"/>
    <w:rsid w:val="007F38B6"/>
    <w:rsid w:val="00811671"/>
    <w:rsid w:val="00812452"/>
    <w:rsid w:val="008310B2"/>
    <w:rsid w:val="00845B60"/>
    <w:rsid w:val="008E0485"/>
    <w:rsid w:val="008F7C86"/>
    <w:rsid w:val="0090212E"/>
    <w:rsid w:val="0090644C"/>
    <w:rsid w:val="0098328A"/>
    <w:rsid w:val="009843DE"/>
    <w:rsid w:val="009B58B0"/>
    <w:rsid w:val="009D7CC8"/>
    <w:rsid w:val="009E1495"/>
    <w:rsid w:val="009E3006"/>
    <w:rsid w:val="009F3D10"/>
    <w:rsid w:val="00A27A60"/>
    <w:rsid w:val="00A31AFD"/>
    <w:rsid w:val="00A64B1E"/>
    <w:rsid w:val="00A709A1"/>
    <w:rsid w:val="00A75880"/>
    <w:rsid w:val="00AB2EF9"/>
    <w:rsid w:val="00AC191E"/>
    <w:rsid w:val="00AE5D50"/>
    <w:rsid w:val="00AF1776"/>
    <w:rsid w:val="00AF769D"/>
    <w:rsid w:val="00B46F3E"/>
    <w:rsid w:val="00B75A52"/>
    <w:rsid w:val="00B8426E"/>
    <w:rsid w:val="00B903EF"/>
    <w:rsid w:val="00B93361"/>
    <w:rsid w:val="00BA37EF"/>
    <w:rsid w:val="00BB4B45"/>
    <w:rsid w:val="00BC2D0A"/>
    <w:rsid w:val="00BD0449"/>
    <w:rsid w:val="00BD2165"/>
    <w:rsid w:val="00BF0E1D"/>
    <w:rsid w:val="00C0134E"/>
    <w:rsid w:val="00C0362A"/>
    <w:rsid w:val="00C26CD0"/>
    <w:rsid w:val="00C41ECC"/>
    <w:rsid w:val="00C550B1"/>
    <w:rsid w:val="00C67B9A"/>
    <w:rsid w:val="00C76B67"/>
    <w:rsid w:val="00CB46ED"/>
    <w:rsid w:val="00CE7789"/>
    <w:rsid w:val="00CF156B"/>
    <w:rsid w:val="00CF75FE"/>
    <w:rsid w:val="00D0363A"/>
    <w:rsid w:val="00D24AEE"/>
    <w:rsid w:val="00D3316B"/>
    <w:rsid w:val="00D4322A"/>
    <w:rsid w:val="00D70F94"/>
    <w:rsid w:val="00D96A3D"/>
    <w:rsid w:val="00DA0600"/>
    <w:rsid w:val="00DB4095"/>
    <w:rsid w:val="00DE7AAF"/>
    <w:rsid w:val="00E011E8"/>
    <w:rsid w:val="00E047D6"/>
    <w:rsid w:val="00E07C4D"/>
    <w:rsid w:val="00E10C50"/>
    <w:rsid w:val="00E42283"/>
    <w:rsid w:val="00E5380C"/>
    <w:rsid w:val="00E54959"/>
    <w:rsid w:val="00E75611"/>
    <w:rsid w:val="00E94D7E"/>
    <w:rsid w:val="00EB07FE"/>
    <w:rsid w:val="00F016CB"/>
    <w:rsid w:val="00F11E81"/>
    <w:rsid w:val="00F13EC7"/>
    <w:rsid w:val="00F202D5"/>
    <w:rsid w:val="00F55892"/>
    <w:rsid w:val="00F564FE"/>
    <w:rsid w:val="00F663F1"/>
    <w:rsid w:val="00F72E74"/>
    <w:rsid w:val="00FD14EB"/>
    <w:rsid w:val="00FE0E6C"/>
    <w:rsid w:val="00FF1BDD"/>
    <w:rsid w:val="00FF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  <o:rules v:ext="edit">
        <o:r id="V:Rule1" type="callout" idref="#_x0000_s1030"/>
      </o:rules>
    </o:shapelayout>
  </w:shapeDefaults>
  <w:decimalSymbol w:val=","/>
  <w:listSeparator w:val=";"/>
  <w14:docId w14:val="0A09E220"/>
  <w15:docId w15:val="{E890675F-BA9D-4685-B6DE-053C1E471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C75E2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76507D-1B50-4CE7-A3DB-866B1601E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131</TotalTime>
  <Pages>1</Pages>
  <Words>484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cmonie@orange.fr</cp:lastModifiedBy>
  <cp:revision>6</cp:revision>
  <dcterms:created xsi:type="dcterms:W3CDTF">2019-01-12T17:38:00Z</dcterms:created>
  <dcterms:modified xsi:type="dcterms:W3CDTF">2025-12-10T13:48:00Z</dcterms:modified>
</cp:coreProperties>
</file>