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BDD" w:rsidRDefault="00284289" w:rsidP="00284289">
      <w:pPr>
        <w:pBdr>
          <w:bottom w:val="single" w:sz="4" w:space="1" w:color="auto"/>
        </w:pBdr>
        <w:tabs>
          <w:tab w:val="center" w:pos="4820"/>
        </w:tabs>
      </w:pPr>
      <w:r>
        <w:t>6</w:t>
      </w:r>
      <w:r w:rsidRPr="00284289">
        <w:rPr>
          <w:vertAlign w:val="superscript"/>
        </w:rPr>
        <w:t>ème</w:t>
      </w:r>
      <w:r>
        <w:tab/>
      </w:r>
      <w:r w:rsidRPr="00284289">
        <w:rPr>
          <w:b/>
        </w:rPr>
        <w:t xml:space="preserve">ACTIVITÉ </w:t>
      </w:r>
      <w:r w:rsidR="002D6B89">
        <w:rPr>
          <w:b/>
        </w:rPr>
        <w:t>1</w:t>
      </w:r>
    </w:p>
    <w:p w:rsidR="00284289" w:rsidRDefault="00284289"/>
    <w:p w:rsidR="00284289" w:rsidRDefault="00284289" w:rsidP="00284289">
      <w:pPr>
        <w:tabs>
          <w:tab w:val="left" w:pos="567"/>
        </w:tabs>
      </w:pPr>
      <w:r w:rsidRPr="00284289">
        <w:rPr>
          <w:b/>
        </w:rPr>
        <w:t>1°)</w:t>
      </w:r>
      <w:r>
        <w:t xml:space="preserve"> </w:t>
      </w:r>
      <w:r>
        <w:tab/>
      </w:r>
      <w:r w:rsidRPr="00284289">
        <w:rPr>
          <w:b/>
        </w:rPr>
        <w:t xml:space="preserve">a) </w:t>
      </w:r>
      <w:r>
        <w:t xml:space="preserve">Place un point O. 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b) </w:t>
      </w:r>
      <w:r w:rsidRPr="00284289">
        <w:rPr>
          <w:u w:val="single"/>
        </w:rPr>
        <w:t>En n’utilisant que la règle graduée</w:t>
      </w:r>
      <w:r>
        <w:t>, place cinq points distincts tous situés à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c) </w:t>
      </w:r>
      <w:r>
        <w:t>Peu</w:t>
      </w:r>
      <w:r w:rsidR="00515440">
        <w:t>t-</w:t>
      </w:r>
      <w:r>
        <w:t>on en placer d’autres ? Combien ?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>d)</w:t>
      </w:r>
      <w:r>
        <w:t xml:space="preserve"> Trouve un moyen pour tracer tous les points situés à 4 cm de O.</w:t>
      </w:r>
    </w:p>
    <w:p w:rsidR="00284289" w:rsidRDefault="00284289" w:rsidP="00284289">
      <w:pPr>
        <w:tabs>
          <w:tab w:val="left" w:pos="567"/>
        </w:tabs>
      </w:pPr>
      <w:r w:rsidRPr="00284289">
        <w:rPr>
          <w:b/>
        </w:rPr>
        <w:t>2°)</w:t>
      </w:r>
      <w:r>
        <w:t xml:space="preserve"> Sur la figure précédente, sans utiliser de règle graduée :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a) </w:t>
      </w:r>
      <w:r>
        <w:t>Place un point R situé à moins de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>b)</w:t>
      </w:r>
      <w:r>
        <w:t xml:space="preserve"> Place un point S situé à plus de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c) </w:t>
      </w:r>
      <w:r>
        <w:t>Place un point T situé à exactement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>d)</w:t>
      </w:r>
      <w:r>
        <w:t xml:space="preserve"> Place un point U situé à 4 cm des points O et T.</w:t>
      </w:r>
    </w:p>
    <w:p w:rsidR="00284289" w:rsidRDefault="00284289" w:rsidP="00284289">
      <w:pPr>
        <w:tabs>
          <w:tab w:val="left" w:pos="567"/>
        </w:tabs>
      </w:pPr>
    </w:p>
    <w:p w:rsidR="00284289" w:rsidRDefault="00284289" w:rsidP="00284289">
      <w:pPr>
        <w:tabs>
          <w:tab w:val="left" w:pos="567"/>
        </w:tabs>
      </w:pPr>
    </w:p>
    <w:p w:rsidR="00284289" w:rsidRDefault="002D6B89" w:rsidP="00284289">
      <w:pPr>
        <w:tabs>
          <w:tab w:val="left" w:pos="567"/>
        </w:tabs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-1.95pt;margin-top:393.8pt;width:491.25pt;height:0;z-index:251660288" o:connectortype="straight">
            <v:stroke dashstyle="dash"/>
          </v:shape>
        </w:pict>
      </w:r>
      <w:r>
        <w:rPr>
          <w:noProof/>
        </w:rPr>
        <w:pict>
          <v:shape id="_x0000_s1027" type="#_x0000_t32" style="position:absolute;margin-left:-1.95pt;margin-top:197.3pt;width:491.25pt;height:0;z-index:251659264" o:connectortype="straight">
            <v:stroke dashstyle="dash"/>
          </v:shape>
        </w:pict>
      </w:r>
      <w:r>
        <w:rPr>
          <w:noProof/>
        </w:rPr>
        <w:pict>
          <v:shape id="_x0000_s1026" type="#_x0000_t32" style="position:absolute;margin-left:-1.95pt;margin-top:1.55pt;width:491.25pt;height:0;z-index:251658240" o:connectortype="straight">
            <v:stroke dashstyle="dash"/>
          </v:shape>
        </w:pict>
      </w:r>
    </w:p>
    <w:p w:rsidR="002D6B89" w:rsidRDefault="002D6B89" w:rsidP="002D6B89">
      <w:pPr>
        <w:pBdr>
          <w:bottom w:val="single" w:sz="4" w:space="1" w:color="auto"/>
        </w:pBdr>
        <w:tabs>
          <w:tab w:val="center" w:pos="4820"/>
        </w:tabs>
      </w:pPr>
      <w:r>
        <w:t>6</w:t>
      </w:r>
      <w:r w:rsidRPr="00284289">
        <w:rPr>
          <w:vertAlign w:val="superscript"/>
        </w:rPr>
        <w:t>ème</w:t>
      </w:r>
      <w:r>
        <w:tab/>
      </w:r>
      <w:r w:rsidRPr="00284289">
        <w:rPr>
          <w:b/>
        </w:rPr>
        <w:t xml:space="preserve">ACTIVITÉ </w:t>
      </w:r>
      <w:r>
        <w:rPr>
          <w:b/>
        </w:rPr>
        <w:t>1</w:t>
      </w:r>
    </w:p>
    <w:p w:rsidR="00284289" w:rsidRDefault="00284289" w:rsidP="00284289"/>
    <w:p w:rsidR="00284289" w:rsidRDefault="00284289" w:rsidP="00284289">
      <w:pPr>
        <w:tabs>
          <w:tab w:val="left" w:pos="567"/>
        </w:tabs>
      </w:pPr>
      <w:r w:rsidRPr="00284289">
        <w:rPr>
          <w:b/>
        </w:rPr>
        <w:t>1°)</w:t>
      </w:r>
      <w:r>
        <w:t xml:space="preserve"> </w:t>
      </w:r>
      <w:r>
        <w:tab/>
      </w:r>
      <w:r w:rsidRPr="00284289">
        <w:rPr>
          <w:b/>
        </w:rPr>
        <w:t xml:space="preserve">a) </w:t>
      </w:r>
      <w:r>
        <w:t xml:space="preserve">Place un point O. 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b) </w:t>
      </w:r>
      <w:r w:rsidRPr="00284289">
        <w:rPr>
          <w:u w:val="single"/>
        </w:rPr>
        <w:t>En n’utilisant que la règle graduée</w:t>
      </w:r>
      <w:r>
        <w:t>, place cinq points distincts tous situés à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c) </w:t>
      </w:r>
      <w:r>
        <w:t>Peut</w:t>
      </w:r>
      <w:r w:rsidR="00515440">
        <w:t>-</w:t>
      </w:r>
      <w:r>
        <w:t>on en placer d’autres ? Combien ?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>d)</w:t>
      </w:r>
      <w:r>
        <w:t xml:space="preserve"> Trouve un moyen pour tracer tous les points situés à 4 cm de O.</w:t>
      </w:r>
    </w:p>
    <w:p w:rsidR="00284289" w:rsidRDefault="00284289" w:rsidP="00284289">
      <w:pPr>
        <w:tabs>
          <w:tab w:val="left" w:pos="567"/>
        </w:tabs>
      </w:pPr>
      <w:r w:rsidRPr="00284289">
        <w:rPr>
          <w:b/>
        </w:rPr>
        <w:t>2°)</w:t>
      </w:r>
      <w:r>
        <w:t xml:space="preserve"> Sur la figure précédente, sans utiliser de règle graduée :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a) </w:t>
      </w:r>
      <w:r>
        <w:t>Place un point R situé à moins de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>b)</w:t>
      </w:r>
      <w:r>
        <w:t xml:space="preserve"> Place un point S situé à plus de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c) </w:t>
      </w:r>
      <w:r>
        <w:t>Place un point T situé à exactement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>d)</w:t>
      </w:r>
      <w:r>
        <w:t xml:space="preserve"> Place un point U situé à 4 cm des points O et T.</w:t>
      </w:r>
    </w:p>
    <w:p w:rsidR="00284289" w:rsidRDefault="00284289" w:rsidP="00284289">
      <w:pPr>
        <w:tabs>
          <w:tab w:val="left" w:pos="567"/>
        </w:tabs>
      </w:pPr>
    </w:p>
    <w:p w:rsidR="00284289" w:rsidRDefault="00284289" w:rsidP="00284289">
      <w:pPr>
        <w:tabs>
          <w:tab w:val="left" w:pos="567"/>
        </w:tabs>
      </w:pPr>
    </w:p>
    <w:p w:rsidR="00284289" w:rsidRDefault="00284289" w:rsidP="00284289">
      <w:pPr>
        <w:tabs>
          <w:tab w:val="left" w:pos="567"/>
        </w:tabs>
      </w:pPr>
    </w:p>
    <w:p w:rsidR="002D6B89" w:rsidRDefault="002D6B89" w:rsidP="002D6B89">
      <w:pPr>
        <w:pBdr>
          <w:bottom w:val="single" w:sz="4" w:space="1" w:color="auto"/>
        </w:pBdr>
        <w:tabs>
          <w:tab w:val="center" w:pos="4820"/>
        </w:tabs>
      </w:pPr>
      <w:r>
        <w:t>6</w:t>
      </w:r>
      <w:r w:rsidRPr="00284289">
        <w:rPr>
          <w:vertAlign w:val="superscript"/>
        </w:rPr>
        <w:t>ème</w:t>
      </w:r>
      <w:r>
        <w:tab/>
      </w:r>
      <w:r w:rsidRPr="00284289">
        <w:rPr>
          <w:b/>
        </w:rPr>
        <w:t xml:space="preserve">ACTIVITÉ </w:t>
      </w:r>
      <w:r>
        <w:rPr>
          <w:b/>
        </w:rPr>
        <w:t>1</w:t>
      </w:r>
    </w:p>
    <w:p w:rsidR="00284289" w:rsidRDefault="00284289" w:rsidP="00284289"/>
    <w:p w:rsidR="00284289" w:rsidRDefault="00284289" w:rsidP="00284289">
      <w:pPr>
        <w:tabs>
          <w:tab w:val="left" w:pos="567"/>
        </w:tabs>
      </w:pPr>
      <w:r w:rsidRPr="00284289">
        <w:rPr>
          <w:b/>
        </w:rPr>
        <w:t>1°)</w:t>
      </w:r>
      <w:r>
        <w:t xml:space="preserve"> </w:t>
      </w:r>
      <w:r>
        <w:tab/>
      </w:r>
      <w:r w:rsidRPr="00284289">
        <w:rPr>
          <w:b/>
        </w:rPr>
        <w:t xml:space="preserve">a) </w:t>
      </w:r>
      <w:r>
        <w:t xml:space="preserve">Place un point O. 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b) </w:t>
      </w:r>
      <w:r w:rsidRPr="00284289">
        <w:rPr>
          <w:u w:val="single"/>
        </w:rPr>
        <w:t>En n’utilisant que la règle graduée</w:t>
      </w:r>
      <w:r>
        <w:t>, place cinq points distincts tous situés à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c) </w:t>
      </w:r>
      <w:r>
        <w:t>Peut</w:t>
      </w:r>
      <w:r w:rsidR="00515440">
        <w:t>-</w:t>
      </w:r>
      <w:r>
        <w:t>on en placer d’autres ? Combien ?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>d)</w:t>
      </w:r>
      <w:r>
        <w:t xml:space="preserve"> Trouve un moyen pour tracer tous les points situés à 4 cm de O.</w:t>
      </w:r>
    </w:p>
    <w:p w:rsidR="00284289" w:rsidRDefault="00284289" w:rsidP="00284289">
      <w:pPr>
        <w:tabs>
          <w:tab w:val="left" w:pos="567"/>
        </w:tabs>
      </w:pPr>
      <w:r w:rsidRPr="00284289">
        <w:rPr>
          <w:b/>
        </w:rPr>
        <w:t>2°)</w:t>
      </w:r>
      <w:r>
        <w:t xml:space="preserve"> Sur la figure précédente, sans utiliser de règle graduée :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a) </w:t>
      </w:r>
      <w:r>
        <w:t>Place un point R situé à moins de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>b)</w:t>
      </w:r>
      <w:r>
        <w:t xml:space="preserve"> Place un point S situé à plus de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c) </w:t>
      </w:r>
      <w:r>
        <w:t>Place un point T situé à exactement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>d)</w:t>
      </w:r>
      <w:r>
        <w:t xml:space="preserve"> Place un point U situé à 4 cm des points O et T.</w:t>
      </w:r>
    </w:p>
    <w:p w:rsidR="00284289" w:rsidRDefault="00284289" w:rsidP="00284289">
      <w:pPr>
        <w:tabs>
          <w:tab w:val="left" w:pos="567"/>
        </w:tabs>
      </w:pPr>
    </w:p>
    <w:p w:rsidR="00284289" w:rsidRDefault="00284289" w:rsidP="00284289">
      <w:pPr>
        <w:tabs>
          <w:tab w:val="left" w:pos="567"/>
        </w:tabs>
      </w:pPr>
    </w:p>
    <w:p w:rsidR="00284289" w:rsidRDefault="00284289" w:rsidP="00284289">
      <w:pPr>
        <w:tabs>
          <w:tab w:val="left" w:pos="567"/>
        </w:tabs>
      </w:pPr>
    </w:p>
    <w:p w:rsidR="002D6B89" w:rsidRDefault="002D6B89" w:rsidP="002D6B89">
      <w:pPr>
        <w:pBdr>
          <w:bottom w:val="single" w:sz="4" w:space="1" w:color="auto"/>
        </w:pBdr>
        <w:tabs>
          <w:tab w:val="center" w:pos="4820"/>
        </w:tabs>
      </w:pPr>
      <w:r>
        <w:t>6</w:t>
      </w:r>
      <w:r w:rsidRPr="00284289">
        <w:rPr>
          <w:vertAlign w:val="superscript"/>
        </w:rPr>
        <w:t>ème</w:t>
      </w:r>
      <w:r>
        <w:tab/>
      </w:r>
      <w:r w:rsidRPr="00284289">
        <w:rPr>
          <w:b/>
        </w:rPr>
        <w:t xml:space="preserve">ACTIVITÉ </w:t>
      </w:r>
      <w:r>
        <w:rPr>
          <w:b/>
        </w:rPr>
        <w:t>1</w:t>
      </w:r>
    </w:p>
    <w:p w:rsidR="00284289" w:rsidRDefault="00284289" w:rsidP="00284289">
      <w:bookmarkStart w:id="0" w:name="_GoBack"/>
      <w:bookmarkEnd w:id="0"/>
    </w:p>
    <w:p w:rsidR="00284289" w:rsidRDefault="00284289" w:rsidP="00284289">
      <w:pPr>
        <w:tabs>
          <w:tab w:val="left" w:pos="567"/>
        </w:tabs>
      </w:pPr>
      <w:r w:rsidRPr="00284289">
        <w:rPr>
          <w:b/>
        </w:rPr>
        <w:t>1°)</w:t>
      </w:r>
      <w:r>
        <w:t xml:space="preserve"> </w:t>
      </w:r>
      <w:r>
        <w:tab/>
      </w:r>
      <w:r w:rsidRPr="00284289">
        <w:rPr>
          <w:b/>
        </w:rPr>
        <w:t xml:space="preserve">a) </w:t>
      </w:r>
      <w:r>
        <w:t xml:space="preserve">Place un point O. 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b) </w:t>
      </w:r>
      <w:r w:rsidRPr="00284289">
        <w:rPr>
          <w:u w:val="single"/>
        </w:rPr>
        <w:t>En n’utilisant que la règle graduée</w:t>
      </w:r>
      <w:r>
        <w:t>, place cinq points distincts tous situés à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c) </w:t>
      </w:r>
      <w:r>
        <w:t>Peut</w:t>
      </w:r>
      <w:r w:rsidR="00515440">
        <w:t>-</w:t>
      </w:r>
      <w:r>
        <w:t>on en placer d’autres ? Combien ?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>d)</w:t>
      </w:r>
      <w:r>
        <w:t xml:space="preserve"> Trouve un moyen pour tracer tous les points situés à 4 cm de O.</w:t>
      </w:r>
    </w:p>
    <w:p w:rsidR="00284289" w:rsidRDefault="00284289" w:rsidP="00284289">
      <w:pPr>
        <w:tabs>
          <w:tab w:val="left" w:pos="567"/>
        </w:tabs>
      </w:pPr>
      <w:r w:rsidRPr="00284289">
        <w:rPr>
          <w:b/>
        </w:rPr>
        <w:t>2°)</w:t>
      </w:r>
      <w:r>
        <w:t xml:space="preserve"> Sur la figure précédente, sans utiliser de règle graduée :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a) </w:t>
      </w:r>
      <w:r>
        <w:t>Place un point R situé à moins de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>b)</w:t>
      </w:r>
      <w:r>
        <w:t xml:space="preserve"> Place un point S situé à plus de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 xml:space="preserve">c) </w:t>
      </w:r>
      <w:r>
        <w:t>Place un point T situé à exactement 4 cm de O.</w:t>
      </w:r>
    </w:p>
    <w:p w:rsidR="00284289" w:rsidRDefault="00284289" w:rsidP="00284289">
      <w:pPr>
        <w:tabs>
          <w:tab w:val="left" w:pos="567"/>
        </w:tabs>
      </w:pPr>
      <w:r>
        <w:tab/>
      </w:r>
      <w:r w:rsidRPr="00284289">
        <w:rPr>
          <w:b/>
        </w:rPr>
        <w:t>d)</w:t>
      </w:r>
      <w:r>
        <w:t xml:space="preserve"> Place un point U situé à 4 cm des points O et T.</w:t>
      </w:r>
    </w:p>
    <w:sectPr w:rsidR="00284289" w:rsidSect="00F926E5">
      <w:pgSz w:w="11906" w:h="16838"/>
      <w:pgMar w:top="851" w:right="1134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2"/>
  </w:compat>
  <w:docVars>
    <w:docVar w:name="DernierMetEn" w:val="aucun"/>
    <w:docVar w:name="VersionAMath" w:val="(18 janv 98)"/>
  </w:docVars>
  <w:rsids>
    <w:rsidRoot w:val="00284289"/>
    <w:rsid w:val="001501B7"/>
    <w:rsid w:val="00284289"/>
    <w:rsid w:val="00284A12"/>
    <w:rsid w:val="002D6B89"/>
    <w:rsid w:val="003D02F9"/>
    <w:rsid w:val="004A069C"/>
    <w:rsid w:val="00515440"/>
    <w:rsid w:val="00800729"/>
    <w:rsid w:val="00A64B1E"/>
    <w:rsid w:val="00CF75FE"/>
    <w:rsid w:val="00D70F94"/>
    <w:rsid w:val="00F13EC7"/>
    <w:rsid w:val="00F926E5"/>
    <w:rsid w:val="00FF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  <o:rules v:ext="edit">
        <o:r id="V:Rule1" type="connector" idref="#_x0000_s1026"/>
        <o:r id="V:Rule2" type="connector" idref="#_x0000_s1028"/>
        <o:r id="V:Rule3" type="connector" idref="#_x0000_s1027"/>
      </o:rules>
    </o:shapelayout>
  </w:shapeDefaults>
  <w:decimalSymbol w:val=","/>
  <w:listSeparator w:val=";"/>
  <w15:docId w15:val="{5CE6DFA2-B195-4F6F-862E-CC0583650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6B89"/>
    <w:rPr>
      <w:sz w:val="24"/>
    </w:rPr>
  </w:style>
  <w:style w:type="paragraph" w:styleId="Titre1">
    <w:name w:val="heading 1"/>
    <w:basedOn w:val="Normal"/>
    <w:next w:val="Normal"/>
    <w:qFormat/>
    <w:rsid w:val="00F926E5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F926E5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F926E5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F926E5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F926E5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F926E5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F926E5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F926E5"/>
    <w:rPr>
      <w:i/>
      <w:color w:val="FF0000"/>
      <w:u w:val="single"/>
    </w:rPr>
  </w:style>
  <w:style w:type="paragraph" w:styleId="En-tte">
    <w:name w:val="header"/>
    <w:basedOn w:val="Normal"/>
    <w:rsid w:val="00F926E5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F926E5"/>
    <w:rPr>
      <w:i/>
      <w:u w:val="single"/>
    </w:rPr>
  </w:style>
  <w:style w:type="paragraph" w:customStyle="1" w:styleId="Exercice">
    <w:name w:val="Exercice"/>
    <w:basedOn w:val="Normal"/>
    <w:rsid w:val="00F926E5"/>
    <w:rPr>
      <w:color w:val="0000FF"/>
      <w:u w:val="single"/>
    </w:rPr>
  </w:style>
  <w:style w:type="paragraph" w:customStyle="1" w:styleId="Priode">
    <w:name w:val="Période"/>
    <w:basedOn w:val="Normal"/>
    <w:rsid w:val="00F926E5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F926E5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F926E5"/>
    <w:pPr>
      <w:ind w:left="284"/>
    </w:pPr>
  </w:style>
  <w:style w:type="character" w:customStyle="1" w:styleId="Mthode">
    <w:name w:val="Méthode"/>
    <w:rsid w:val="00F926E5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F926E5"/>
  </w:style>
  <w:style w:type="character" w:customStyle="1" w:styleId="Proprit">
    <w:name w:val="Propriété"/>
    <w:basedOn w:val="Policepardfaut"/>
    <w:rsid w:val="00F926E5"/>
    <w:rPr>
      <w:rFonts w:ascii="Times New Roman" w:hAnsi="Times New Roman"/>
      <w:i/>
      <w:sz w:val="24"/>
      <w:u w:val="singl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14</TotalTime>
  <Pages>1</Pages>
  <Words>317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2060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utilisateur</dc:creator>
  <cp:lastModifiedBy>cmonie@orange.fr</cp:lastModifiedBy>
  <cp:revision>4</cp:revision>
  <dcterms:created xsi:type="dcterms:W3CDTF">2013-11-03T19:35:00Z</dcterms:created>
  <dcterms:modified xsi:type="dcterms:W3CDTF">2025-09-25T15:54:00Z</dcterms:modified>
</cp:coreProperties>
</file>