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BDD" w:rsidRPr="00F55892" w:rsidRDefault="0020253A" w:rsidP="00E06AC5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7E404E">
        <w:rPr>
          <w:b/>
          <w:szCs w:val="24"/>
        </w:rPr>
        <w:t>2</w:t>
      </w:r>
      <w:r w:rsidRPr="00F55892">
        <w:rPr>
          <w:b/>
          <w:szCs w:val="24"/>
        </w:rPr>
        <w:t>-</w:t>
      </w:r>
      <w:r w:rsidR="00B32FA0">
        <w:rPr>
          <w:b/>
          <w:szCs w:val="24"/>
        </w:rPr>
        <w:t>1</w:t>
      </w:r>
      <w:r w:rsidRPr="00F55892">
        <w:rPr>
          <w:b/>
          <w:szCs w:val="24"/>
        </w:rPr>
        <w:tab/>
      </w:r>
      <w:r w:rsidR="006776CF">
        <w:rPr>
          <w:b/>
          <w:szCs w:val="24"/>
        </w:rPr>
        <w:t>DISTANCES ET MILIEUX</w:t>
      </w:r>
    </w:p>
    <w:p w:rsidR="0020253A" w:rsidRPr="00665178" w:rsidRDefault="0020253A" w:rsidP="00E06AC5">
      <w:pPr>
        <w:jc w:val="both"/>
        <w:rPr>
          <w:sz w:val="12"/>
          <w:szCs w:val="12"/>
        </w:rPr>
      </w:pPr>
    </w:p>
    <w:p w:rsidR="00C0134E" w:rsidRDefault="00C0134E" w:rsidP="00E06AC5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:rsidR="00BC299B" w:rsidRPr="00BC794F" w:rsidRDefault="006776CF" w:rsidP="00E06AC5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Ge</w:t>
      </w:r>
      <w:r w:rsidR="00B32FA0">
        <w:rPr>
          <w:i/>
          <w:sz w:val="18"/>
          <w:szCs w:val="18"/>
        </w:rPr>
        <w:t>3</w:t>
      </w:r>
      <w:r w:rsidR="001C6C3A">
        <w:rPr>
          <w:i/>
          <w:sz w:val="18"/>
          <w:szCs w:val="18"/>
        </w:rPr>
        <w:t xml:space="preserve"> : </w:t>
      </w:r>
      <w:r w:rsidRPr="006776CF">
        <w:rPr>
          <w:i/>
          <w:sz w:val="18"/>
          <w:szCs w:val="18"/>
        </w:rPr>
        <w:t>Maîtriser la notion de distance entre deux points</w:t>
      </w:r>
      <w:r w:rsidR="00BA3C26">
        <w:rPr>
          <w:i/>
          <w:sz w:val="18"/>
          <w:szCs w:val="18"/>
        </w:rPr>
        <w:t xml:space="preserve"> (reporter)</w:t>
      </w:r>
    </w:p>
    <w:p w:rsidR="001C6C3A" w:rsidRDefault="006B6105" w:rsidP="00E06AC5">
      <w:pPr>
        <w:ind w:left="284" w:hanging="284"/>
        <w:jc w:val="both"/>
        <w:rPr>
          <w:sz w:val="22"/>
          <w:szCs w:val="22"/>
        </w:rPr>
      </w:pPr>
      <w:r w:rsidRPr="00BC794F">
        <w:rPr>
          <w:color w:val="17365D" w:themeColor="text2" w:themeShade="BF"/>
          <w:sz w:val="40"/>
          <w:szCs w:val="40"/>
        </w:rPr>
        <w:fldChar w:fldCharType="begin"/>
      </w:r>
      <w:r w:rsidR="00CB46ED" w:rsidRPr="00BC794F">
        <w:rPr>
          <w:color w:val="17365D" w:themeColor="text2" w:themeShade="BF"/>
          <w:sz w:val="40"/>
          <w:szCs w:val="40"/>
        </w:rPr>
        <w:instrText xml:space="preserve"> eq \x(1)</w:instrText>
      </w:r>
      <w:r w:rsidRPr="00BC794F">
        <w:rPr>
          <w:color w:val="17365D" w:themeColor="text2" w:themeShade="BF"/>
          <w:sz w:val="40"/>
          <w:szCs w:val="40"/>
        </w:rPr>
        <w:fldChar w:fldCharType="end"/>
      </w:r>
      <w:r w:rsidR="00CB46ED" w:rsidRPr="00BC794F">
        <w:rPr>
          <w:sz w:val="22"/>
          <w:szCs w:val="22"/>
        </w:rPr>
        <w:t xml:space="preserve"> </w:t>
      </w:r>
      <w:r w:rsidR="00E06AC5" w:rsidRPr="00E06AC5">
        <w:rPr>
          <w:b/>
          <w:sz w:val="22"/>
          <w:szCs w:val="22"/>
        </w:rPr>
        <w:t>1°)</w:t>
      </w:r>
      <w:r w:rsidR="00E06AC5">
        <w:rPr>
          <w:sz w:val="22"/>
          <w:szCs w:val="22"/>
        </w:rPr>
        <w:t xml:space="preserve"> Trace un segment [GH] de longueur quelconque (mais inférieure à 5 cm).</w:t>
      </w:r>
    </w:p>
    <w:p w:rsidR="00E06AC5" w:rsidRDefault="00E06AC5" w:rsidP="00E06AC5">
      <w:pPr>
        <w:ind w:left="284"/>
        <w:jc w:val="both"/>
        <w:rPr>
          <w:sz w:val="22"/>
          <w:szCs w:val="22"/>
        </w:rPr>
      </w:pPr>
      <w:r w:rsidRPr="00E06AC5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En utilisant uniquement le compas et la règle non graduée, trace un segment [IJ] tel que IJ </w:t>
      </w:r>
      <w:r w:rsidR="006B6105" w:rsidRPr="00E06AC5">
        <w:rPr>
          <w:sz w:val="22"/>
          <w:szCs w:val="22"/>
        </w:rPr>
        <w:fldChar w:fldCharType="begin"/>
      </w:r>
      <w:r w:rsidRPr="00E06AC5">
        <w:rPr>
          <w:sz w:val="22"/>
          <w:szCs w:val="22"/>
        </w:rPr>
        <w:instrText xml:space="preserve"> EQ \s\do2(=)</w:instrText>
      </w:r>
      <w:r w:rsidR="006B6105" w:rsidRPr="00E06AC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 </w:t>
      </w:r>
      <w:r w:rsidR="006B6105" w:rsidRPr="00E06AC5">
        <w:rPr>
          <w:sz w:val="22"/>
          <w:szCs w:val="22"/>
        </w:rPr>
        <w:fldChar w:fldCharType="begin"/>
      </w:r>
      <w:r w:rsidRPr="00E06AC5">
        <w:rPr>
          <w:sz w:val="22"/>
          <w:szCs w:val="22"/>
        </w:rPr>
        <w:instrText>SYMBOL 180 \f "Symbol"\h</w:instrText>
      </w:r>
      <w:r w:rsidR="006B6105" w:rsidRPr="00E06AC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GH.</w:t>
      </w:r>
    </w:p>
    <w:p w:rsidR="00E06AC5" w:rsidRDefault="00E06AC5" w:rsidP="00E06AC5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Pr="00E06AC5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En utilisant uniquement le compas et la règle non graduée, place un point K tel que JK </w:t>
      </w:r>
      <w:r w:rsidR="006B6105" w:rsidRPr="00E06AC5">
        <w:rPr>
          <w:sz w:val="22"/>
          <w:szCs w:val="22"/>
        </w:rPr>
        <w:fldChar w:fldCharType="begin"/>
      </w:r>
      <w:r w:rsidRPr="00E06AC5">
        <w:rPr>
          <w:sz w:val="22"/>
          <w:szCs w:val="22"/>
        </w:rPr>
        <w:instrText xml:space="preserve"> EQ \s\do2(=)</w:instrText>
      </w:r>
      <w:r w:rsidR="006B6105" w:rsidRPr="00E06AC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2 </w:t>
      </w:r>
      <w:r w:rsidR="006B6105" w:rsidRPr="00E06AC5">
        <w:rPr>
          <w:sz w:val="22"/>
          <w:szCs w:val="22"/>
        </w:rPr>
        <w:fldChar w:fldCharType="begin"/>
      </w:r>
      <w:r w:rsidRPr="00E06AC5">
        <w:rPr>
          <w:sz w:val="22"/>
          <w:szCs w:val="22"/>
        </w:rPr>
        <w:instrText>SYMBOL 180 \f "Symbol"\h</w:instrText>
      </w:r>
      <w:r w:rsidR="006B6105" w:rsidRPr="00E06AC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GH.</w:t>
      </w:r>
    </w:p>
    <w:p w:rsidR="001C6C3A" w:rsidRDefault="006B6105" w:rsidP="00E06AC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\x(2)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E06AC5" w:rsidRPr="00E06AC5">
        <w:rPr>
          <w:b/>
          <w:sz w:val="22"/>
          <w:szCs w:val="22"/>
        </w:rPr>
        <w:t>1°)</w:t>
      </w:r>
      <w:r w:rsidR="00E06AC5">
        <w:rPr>
          <w:sz w:val="22"/>
          <w:szCs w:val="22"/>
        </w:rPr>
        <w:t xml:space="preserve"> Place trois points A, B et C non alignés.</w:t>
      </w:r>
    </w:p>
    <w:p w:rsidR="00E06AC5" w:rsidRDefault="00E06AC5" w:rsidP="00E06AC5">
      <w:pPr>
        <w:ind w:left="284"/>
        <w:jc w:val="both"/>
        <w:rPr>
          <w:sz w:val="22"/>
          <w:szCs w:val="22"/>
        </w:rPr>
      </w:pPr>
      <w:r w:rsidRPr="00E06AC5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En utilisant uniquement le compas et la règle non graduée, construis un segment [DE] de longueur </w:t>
      </w:r>
      <w:r>
        <w:rPr>
          <w:sz w:val="22"/>
          <w:szCs w:val="22"/>
        </w:rPr>
        <w:br/>
        <w:t>AB + BC.</w:t>
      </w:r>
    </w:p>
    <w:p w:rsidR="00064722" w:rsidRPr="00430E02" w:rsidRDefault="00E06AC5" w:rsidP="00E06AC5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Pr="00E06AC5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En utilisant uniquement le compas et la règle non graduée, construis un segment [FG] de longueur du périmètre du triangle ABC.</w:t>
      </w:r>
    </w:p>
    <w:p w:rsidR="00E06AC5" w:rsidRDefault="006B6105" w:rsidP="00E06AC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\x(3)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E06AC5">
        <w:rPr>
          <w:sz w:val="22"/>
          <w:szCs w:val="22"/>
        </w:rPr>
        <w:t>Voici deux lignes brisées ABCDE et FGHIJ :</w:t>
      </w:r>
    </w:p>
    <w:p w:rsidR="00E06AC5" w:rsidRDefault="00381FC0" w:rsidP="007507BA">
      <w:pPr>
        <w:ind w:left="284"/>
        <w:jc w:val="center"/>
        <w:rPr>
          <w:sz w:val="22"/>
          <w:szCs w:val="22"/>
        </w:rPr>
      </w:pPr>
      <w:r w:rsidRPr="00381FC0">
        <w:rPr>
          <w:noProof/>
          <w:szCs w:val="22"/>
        </w:rPr>
        <w:drawing>
          <wp:inline distT="0" distB="0" distL="0" distR="0">
            <wp:extent cx="2922932" cy="1989123"/>
            <wp:effectExtent l="19050" t="0" r="0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5376" cy="1990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AC5" w:rsidRDefault="00E06AC5" w:rsidP="00E06AC5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En utilisant uniquement le compas et la règle non graduée, réponds aux questions suivantes :</w:t>
      </w:r>
    </w:p>
    <w:p w:rsidR="002C2016" w:rsidRDefault="002C2016" w:rsidP="00E06AC5">
      <w:pPr>
        <w:ind w:left="284"/>
        <w:jc w:val="both"/>
        <w:rPr>
          <w:sz w:val="22"/>
          <w:szCs w:val="22"/>
        </w:rPr>
      </w:pPr>
      <w:r w:rsidRPr="001C6C3A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 w:rsidR="00E06AC5">
        <w:rPr>
          <w:sz w:val="22"/>
          <w:szCs w:val="22"/>
        </w:rPr>
        <w:t>Quelle est la ligne brisée qui serait la plus longue ? Explique ta méthode.</w:t>
      </w:r>
    </w:p>
    <w:p w:rsidR="002C2016" w:rsidRDefault="002C2016" w:rsidP="00E06AC5">
      <w:pPr>
        <w:ind w:left="284"/>
        <w:jc w:val="both"/>
        <w:rPr>
          <w:sz w:val="22"/>
          <w:szCs w:val="22"/>
        </w:rPr>
      </w:pPr>
      <w:r w:rsidRPr="001C6C3A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="00E06AC5">
        <w:rPr>
          <w:sz w:val="22"/>
          <w:szCs w:val="22"/>
        </w:rPr>
        <w:t>Deux segments semblent avoir la même longueur, lesquels ?</w:t>
      </w:r>
    </w:p>
    <w:p w:rsidR="00E06AC5" w:rsidRDefault="00E06AC5" w:rsidP="00E06AC5">
      <w:pPr>
        <w:ind w:left="284"/>
        <w:jc w:val="both"/>
        <w:rPr>
          <w:sz w:val="22"/>
          <w:szCs w:val="22"/>
        </w:rPr>
      </w:pPr>
      <w:r w:rsidRPr="00E06AC5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Classe les longueurs de ces segments par ordre croissant.</w:t>
      </w:r>
    </w:p>
    <w:p w:rsidR="00E06AC5" w:rsidRPr="00430E02" w:rsidRDefault="00E06AC5" w:rsidP="00E06AC5">
      <w:pPr>
        <w:ind w:left="284"/>
        <w:jc w:val="both"/>
        <w:rPr>
          <w:sz w:val="22"/>
          <w:szCs w:val="22"/>
        </w:rPr>
      </w:pPr>
      <w:r w:rsidRPr="00E06AC5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Trace un triangle dont les côtés ont pour longueur les trois plus grandes des lignes brisées.</w:t>
      </w:r>
    </w:p>
    <w:p w:rsidR="00BC794F" w:rsidRDefault="006B6105" w:rsidP="00E06AC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\x(4)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BC794F" w:rsidRPr="001C6C3A">
        <w:rPr>
          <w:b/>
          <w:sz w:val="22"/>
          <w:szCs w:val="22"/>
        </w:rPr>
        <w:t>1°)</w:t>
      </w:r>
      <w:r w:rsidR="00BC794F">
        <w:rPr>
          <w:sz w:val="22"/>
          <w:szCs w:val="22"/>
        </w:rPr>
        <w:t xml:space="preserve"> </w:t>
      </w:r>
      <w:r w:rsidR="00D519DF">
        <w:rPr>
          <w:sz w:val="22"/>
          <w:szCs w:val="22"/>
        </w:rPr>
        <w:t>Sans utiliser la règle graduée, trace trois segments dont la longueur est égale au périmètre de chaque polygone ci-dessous :</w:t>
      </w:r>
    </w:p>
    <w:p w:rsidR="007507BA" w:rsidRDefault="007507BA" w:rsidP="00E06AC5">
      <w:pPr>
        <w:ind w:left="284" w:hanging="284"/>
        <w:jc w:val="both"/>
        <w:rPr>
          <w:sz w:val="22"/>
          <w:szCs w:val="22"/>
        </w:rPr>
      </w:pPr>
    </w:p>
    <w:p w:rsidR="007507BA" w:rsidRDefault="007507BA" w:rsidP="007507BA">
      <w:pPr>
        <w:ind w:left="284"/>
        <w:jc w:val="center"/>
        <w:rPr>
          <w:sz w:val="22"/>
          <w:szCs w:val="22"/>
        </w:rPr>
      </w:pPr>
      <w:r w:rsidRPr="007507BA">
        <w:rPr>
          <w:noProof/>
          <w:szCs w:val="22"/>
        </w:rPr>
        <w:drawing>
          <wp:inline distT="0" distB="0" distL="0" distR="0">
            <wp:extent cx="2686050" cy="155575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55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07BA" w:rsidRDefault="007507BA" w:rsidP="007507BA">
      <w:pPr>
        <w:ind w:left="284"/>
        <w:jc w:val="center"/>
        <w:rPr>
          <w:sz w:val="22"/>
          <w:szCs w:val="22"/>
        </w:rPr>
      </w:pPr>
    </w:p>
    <w:p w:rsidR="00BC794F" w:rsidRPr="00430E02" w:rsidRDefault="00BC794F" w:rsidP="00E06AC5">
      <w:pPr>
        <w:ind w:left="284"/>
        <w:jc w:val="both"/>
        <w:rPr>
          <w:sz w:val="22"/>
          <w:szCs w:val="22"/>
        </w:rPr>
      </w:pPr>
      <w:r w:rsidRPr="001C6C3A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="00D519DF">
        <w:rPr>
          <w:sz w:val="22"/>
          <w:szCs w:val="22"/>
        </w:rPr>
        <w:t>Quel polygone semble avoir le plus grand périmètre ? Le plus petit ?</w:t>
      </w:r>
    </w:p>
    <w:p w:rsidR="00BA3C26" w:rsidRPr="00BC794F" w:rsidRDefault="006B72DD" w:rsidP="00BA3C26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br w:type="column"/>
      </w:r>
      <w:r w:rsidR="00BA3C26">
        <w:rPr>
          <w:i/>
          <w:sz w:val="18"/>
          <w:szCs w:val="18"/>
        </w:rPr>
        <w:t xml:space="preserve">Ge3 : </w:t>
      </w:r>
      <w:r w:rsidR="00BA3C26" w:rsidRPr="006776CF">
        <w:rPr>
          <w:i/>
          <w:sz w:val="18"/>
          <w:szCs w:val="18"/>
        </w:rPr>
        <w:t>Maîtriser la notion de distance entre deux points</w:t>
      </w:r>
      <w:r w:rsidR="00BA3C26">
        <w:rPr>
          <w:i/>
          <w:sz w:val="18"/>
          <w:szCs w:val="18"/>
        </w:rPr>
        <w:t xml:space="preserve"> (milieux)</w:t>
      </w:r>
    </w:p>
    <w:p w:rsidR="006776CF" w:rsidRPr="00665178" w:rsidRDefault="006776CF" w:rsidP="006776CF">
      <w:pPr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\x(5)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 w:rsidRPr="00372EFD">
        <w:rPr>
          <w:sz w:val="22"/>
          <w:szCs w:val="22"/>
        </w:rPr>
        <w:t>Rédige une définition expliquant ce qu’est le milieu d’un segment.</w:t>
      </w:r>
    </w:p>
    <w:p w:rsidR="006776CF" w:rsidRDefault="006776CF" w:rsidP="006776CF">
      <w:pPr>
        <w:rPr>
          <w:color w:val="17365D" w:themeColor="text2" w:themeShade="BF"/>
          <w:sz w:val="40"/>
          <w:szCs w:val="40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25918328" wp14:editId="5A6150E0">
            <wp:simplePos x="0" y="0"/>
            <wp:positionH relativeFrom="column">
              <wp:posOffset>521970</wp:posOffset>
            </wp:positionH>
            <wp:positionV relativeFrom="paragraph">
              <wp:posOffset>118745</wp:posOffset>
            </wp:positionV>
            <wp:extent cx="2675255" cy="643890"/>
            <wp:effectExtent l="19050" t="0" r="0" b="0"/>
            <wp:wrapSquare wrapText="bothSides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255" cy="643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\x(6)</w:instrText>
      </w:r>
      <w:r>
        <w:rPr>
          <w:color w:val="17365D" w:themeColor="text2" w:themeShade="BF"/>
          <w:sz w:val="40"/>
          <w:szCs w:val="40"/>
        </w:rPr>
        <w:fldChar w:fldCharType="end"/>
      </w:r>
    </w:p>
    <w:p w:rsidR="006776CF" w:rsidRPr="00372EFD" w:rsidRDefault="006776CF" w:rsidP="006776CF">
      <w:pPr>
        <w:ind w:left="284"/>
        <w:rPr>
          <w:b/>
          <w:sz w:val="22"/>
          <w:szCs w:val="22"/>
          <w:u w:val="single"/>
        </w:rPr>
      </w:pPr>
    </w:p>
    <w:p w:rsidR="006776CF" w:rsidRDefault="006776CF" w:rsidP="006776CF">
      <w:pPr>
        <w:ind w:left="284"/>
        <w:jc w:val="center"/>
        <w:rPr>
          <w:b/>
          <w:sz w:val="22"/>
          <w:szCs w:val="22"/>
          <w:u w:val="single"/>
        </w:rPr>
      </w:pPr>
    </w:p>
    <w:p w:rsidR="006776CF" w:rsidRPr="00372EFD" w:rsidRDefault="006776CF" w:rsidP="006776CF">
      <w:pPr>
        <w:ind w:left="284"/>
        <w:jc w:val="center"/>
        <w:rPr>
          <w:b/>
          <w:sz w:val="22"/>
          <w:szCs w:val="22"/>
          <w:u w:val="single"/>
        </w:rPr>
      </w:pPr>
    </w:p>
    <w:p w:rsidR="006776CF" w:rsidRPr="00372EFD" w:rsidRDefault="006776CF" w:rsidP="006776CF">
      <w:pPr>
        <w:ind w:left="284"/>
        <w:rPr>
          <w:sz w:val="22"/>
          <w:szCs w:val="22"/>
        </w:rPr>
      </w:pPr>
      <w:r>
        <w:rPr>
          <w:b/>
          <w:sz w:val="22"/>
          <w:szCs w:val="22"/>
        </w:rPr>
        <w:t>1°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De combien de segments le point C est-il le milieu ? </w:t>
      </w:r>
      <w:r>
        <w:rPr>
          <w:sz w:val="22"/>
          <w:szCs w:val="22"/>
        </w:rPr>
        <w:t>Donne les noms de ces segments</w:t>
      </w:r>
      <w:r w:rsidRPr="00372EFD">
        <w:rPr>
          <w:sz w:val="22"/>
          <w:szCs w:val="22"/>
        </w:rPr>
        <w:t>.</w:t>
      </w:r>
    </w:p>
    <w:p w:rsidR="006776CF" w:rsidRDefault="006776CF" w:rsidP="006776CF">
      <w:pPr>
        <w:ind w:left="284"/>
        <w:rPr>
          <w:sz w:val="22"/>
          <w:szCs w:val="22"/>
        </w:rPr>
      </w:pPr>
      <w:r>
        <w:rPr>
          <w:b/>
          <w:sz w:val="22"/>
          <w:szCs w:val="22"/>
        </w:rPr>
        <w:t>2°)</w:t>
      </w:r>
      <w:r w:rsidRPr="00372EFD">
        <w:rPr>
          <w:sz w:val="22"/>
          <w:szCs w:val="22"/>
        </w:rPr>
        <w:t xml:space="preserve"> De combien de segments le point D est-il le milieu ? </w:t>
      </w:r>
      <w:r>
        <w:rPr>
          <w:sz w:val="22"/>
          <w:szCs w:val="22"/>
        </w:rPr>
        <w:t>Donne les noms de ces segments</w:t>
      </w:r>
      <w:r w:rsidRPr="00372EFD">
        <w:rPr>
          <w:sz w:val="22"/>
          <w:szCs w:val="22"/>
        </w:rPr>
        <w:t>.</w:t>
      </w:r>
    </w:p>
    <w:p w:rsidR="006776CF" w:rsidRDefault="006776CF" w:rsidP="006776CF">
      <w:pPr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\x(7)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Construis au compas le milieu A du segment [CT] :</w:t>
      </w:r>
    </w:p>
    <w:p w:rsidR="006776CF" w:rsidRDefault="006776CF" w:rsidP="006776CF">
      <w:pPr>
        <w:ind w:left="284"/>
        <w:rPr>
          <w:sz w:val="22"/>
          <w:szCs w:val="22"/>
        </w:rPr>
      </w:pPr>
    </w:p>
    <w:p w:rsidR="006776CF" w:rsidRDefault="006776CF" w:rsidP="006776CF">
      <w:pPr>
        <w:ind w:left="284"/>
        <w:rPr>
          <w:sz w:val="22"/>
          <w:szCs w:val="22"/>
        </w:rPr>
      </w:pPr>
    </w:p>
    <w:p w:rsidR="006776CF" w:rsidRDefault="006776CF" w:rsidP="006776CF">
      <w:pPr>
        <w:ind w:left="284"/>
        <w:rPr>
          <w:sz w:val="22"/>
          <w:szCs w:val="22"/>
        </w:rPr>
      </w:pPr>
    </w:p>
    <w:p w:rsidR="00C616AE" w:rsidRDefault="00C616AE" w:rsidP="006776CF">
      <w:pPr>
        <w:ind w:left="284"/>
        <w:rPr>
          <w:sz w:val="22"/>
          <w:szCs w:val="22"/>
        </w:rPr>
      </w:pPr>
    </w:p>
    <w:p w:rsidR="006776CF" w:rsidRDefault="006776CF" w:rsidP="006776CF">
      <w:pPr>
        <w:ind w:left="284"/>
        <w:rPr>
          <w:sz w:val="22"/>
          <w:szCs w:val="22"/>
        </w:rPr>
      </w:pPr>
    </w:p>
    <w:p w:rsidR="006776CF" w:rsidRDefault="006776CF" w:rsidP="006776CF">
      <w:pPr>
        <w:ind w:left="284"/>
        <w:jc w:val="center"/>
        <w:rPr>
          <w:sz w:val="22"/>
          <w:szCs w:val="22"/>
        </w:rPr>
      </w:pPr>
      <w:r w:rsidRPr="008310B2">
        <w:rPr>
          <w:noProof/>
          <w:szCs w:val="22"/>
        </w:rPr>
        <w:drawing>
          <wp:inline distT="0" distB="0" distL="0" distR="0" wp14:anchorId="626875D1" wp14:editId="5C7CC7F6">
            <wp:extent cx="1703336" cy="483646"/>
            <wp:effectExtent l="19050" t="0" r="0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048" cy="486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6CF" w:rsidRDefault="006776CF" w:rsidP="006776CF">
      <w:pPr>
        <w:ind w:left="284"/>
        <w:jc w:val="center"/>
        <w:rPr>
          <w:sz w:val="22"/>
          <w:szCs w:val="22"/>
        </w:rPr>
      </w:pPr>
    </w:p>
    <w:p w:rsidR="006776CF" w:rsidRDefault="006776CF" w:rsidP="006776CF">
      <w:pPr>
        <w:ind w:left="284"/>
        <w:jc w:val="center"/>
        <w:rPr>
          <w:sz w:val="22"/>
          <w:szCs w:val="22"/>
        </w:rPr>
      </w:pPr>
    </w:p>
    <w:p w:rsidR="00C616AE" w:rsidRDefault="00C616AE" w:rsidP="006776CF">
      <w:pPr>
        <w:ind w:left="284"/>
        <w:jc w:val="center"/>
        <w:rPr>
          <w:sz w:val="22"/>
          <w:szCs w:val="22"/>
        </w:rPr>
      </w:pPr>
    </w:p>
    <w:p w:rsidR="006776CF" w:rsidRDefault="006776CF" w:rsidP="006776CF">
      <w:pPr>
        <w:ind w:left="284"/>
        <w:jc w:val="center"/>
        <w:rPr>
          <w:sz w:val="22"/>
          <w:szCs w:val="22"/>
        </w:rPr>
      </w:pPr>
    </w:p>
    <w:p w:rsidR="00BE4480" w:rsidRPr="00BE4480" w:rsidRDefault="00BE4480" w:rsidP="006776CF">
      <w:pPr>
        <w:ind w:left="284"/>
        <w:jc w:val="center"/>
        <w:rPr>
          <w:sz w:val="12"/>
          <w:szCs w:val="12"/>
        </w:rPr>
      </w:pPr>
      <w:bookmarkStart w:id="0" w:name="_GoBack"/>
      <w:bookmarkEnd w:id="0"/>
    </w:p>
    <w:p w:rsidR="006776CF" w:rsidRPr="00372EFD" w:rsidRDefault="006776CF" w:rsidP="006776CF">
      <w:pPr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\x(8)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1°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Trace un segment [AB] de longueur 5,4 cm.</w:t>
      </w:r>
    </w:p>
    <w:p w:rsidR="006776CF" w:rsidRPr="00372EFD" w:rsidRDefault="006776CF" w:rsidP="006776CF">
      <w:pPr>
        <w:ind w:left="284"/>
        <w:rPr>
          <w:sz w:val="22"/>
          <w:szCs w:val="22"/>
        </w:rPr>
      </w:pPr>
      <w:r>
        <w:rPr>
          <w:b/>
          <w:sz w:val="22"/>
          <w:szCs w:val="22"/>
        </w:rPr>
        <w:t>2°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Construis son milieu M.</w:t>
      </w:r>
    </w:p>
    <w:p w:rsidR="006776CF" w:rsidRPr="00372EFD" w:rsidRDefault="006776CF" w:rsidP="006776CF">
      <w:pPr>
        <w:ind w:left="284"/>
        <w:rPr>
          <w:sz w:val="22"/>
          <w:szCs w:val="22"/>
        </w:rPr>
      </w:pPr>
      <w:r>
        <w:rPr>
          <w:b/>
          <w:sz w:val="22"/>
          <w:szCs w:val="22"/>
        </w:rPr>
        <w:t>3°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Calcule la longueur AM.</w:t>
      </w:r>
    </w:p>
    <w:p w:rsidR="006776CF" w:rsidRPr="00372EFD" w:rsidRDefault="006776CF" w:rsidP="006776CF">
      <w:pPr>
        <w:tabs>
          <w:tab w:val="left" w:pos="2127"/>
          <w:tab w:val="left" w:pos="4253"/>
        </w:tabs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\x(9)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1°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Trace un segment [CD] de 8,4 cm.</w:t>
      </w:r>
    </w:p>
    <w:p w:rsidR="006776CF" w:rsidRPr="00372EFD" w:rsidRDefault="006776CF" w:rsidP="006776CF">
      <w:pPr>
        <w:tabs>
          <w:tab w:val="left" w:pos="2127"/>
          <w:tab w:val="left" w:pos="4253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2°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Construis le milieu E de [CD].</w:t>
      </w:r>
    </w:p>
    <w:p w:rsidR="006776CF" w:rsidRPr="00372EFD" w:rsidRDefault="006776CF" w:rsidP="006776CF">
      <w:pPr>
        <w:tabs>
          <w:tab w:val="left" w:pos="2127"/>
          <w:tab w:val="left" w:pos="4253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3°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Calcule les longueurs CE et ED.</w:t>
      </w:r>
    </w:p>
    <w:p w:rsidR="006776CF" w:rsidRPr="00372EFD" w:rsidRDefault="006776CF" w:rsidP="006776CF">
      <w:pPr>
        <w:tabs>
          <w:tab w:val="left" w:pos="2127"/>
          <w:tab w:val="left" w:pos="4253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4°</w:t>
      </w:r>
      <w:r w:rsidRPr="00372EFD">
        <w:rPr>
          <w:sz w:val="22"/>
          <w:szCs w:val="22"/>
        </w:rPr>
        <w:t xml:space="preserve">) Construis </w:t>
      </w:r>
      <w:r>
        <w:rPr>
          <w:sz w:val="22"/>
          <w:szCs w:val="22"/>
        </w:rPr>
        <w:t>F</w:t>
      </w:r>
      <w:r w:rsidRPr="00372EFD">
        <w:rPr>
          <w:sz w:val="22"/>
          <w:szCs w:val="22"/>
        </w:rPr>
        <w:t xml:space="preserve"> milieu de [CE] et </w:t>
      </w:r>
      <w:r>
        <w:rPr>
          <w:sz w:val="22"/>
          <w:szCs w:val="22"/>
        </w:rPr>
        <w:t>G</w:t>
      </w:r>
      <w:r w:rsidRPr="00372EFD">
        <w:rPr>
          <w:sz w:val="22"/>
          <w:szCs w:val="22"/>
        </w:rPr>
        <w:t xml:space="preserve"> milieu de [ED].</w:t>
      </w:r>
    </w:p>
    <w:p w:rsidR="006776CF" w:rsidRPr="00372EFD" w:rsidRDefault="006776CF" w:rsidP="006776CF">
      <w:pPr>
        <w:tabs>
          <w:tab w:val="left" w:pos="2127"/>
          <w:tab w:val="left" w:pos="4253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5°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Calcule les longueurs EF et EG.</w:t>
      </w:r>
    </w:p>
    <w:p w:rsidR="006776CF" w:rsidRPr="00372EFD" w:rsidRDefault="006776CF" w:rsidP="006776CF">
      <w:pPr>
        <w:tabs>
          <w:tab w:val="left" w:pos="2127"/>
          <w:tab w:val="left" w:pos="4253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6°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Que peux-tu en déduire pour le point E et le segment [FG] ?</w:t>
      </w:r>
    </w:p>
    <w:p w:rsidR="006776CF" w:rsidRPr="00372EFD" w:rsidRDefault="006776CF" w:rsidP="006776CF">
      <w:pPr>
        <w:tabs>
          <w:tab w:val="left" w:pos="2127"/>
          <w:tab w:val="left" w:pos="4253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\x(10)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 w:rsidRPr="00372EFD">
        <w:rPr>
          <w:sz w:val="22"/>
          <w:szCs w:val="22"/>
        </w:rPr>
        <w:t>Dans chaque cas, I est le milieu d’un segment [AB].</w:t>
      </w:r>
      <w:r>
        <w:rPr>
          <w:sz w:val="22"/>
          <w:szCs w:val="22"/>
        </w:rPr>
        <w:t xml:space="preserve"> Dans chaque cas, dessine à main levée et c</w:t>
      </w:r>
      <w:r w:rsidRPr="00372EFD">
        <w:rPr>
          <w:sz w:val="22"/>
          <w:szCs w:val="22"/>
        </w:rPr>
        <w:t>alcule la longueur AI</w:t>
      </w:r>
      <w:r>
        <w:rPr>
          <w:sz w:val="22"/>
          <w:szCs w:val="22"/>
        </w:rPr>
        <w:t> :</w:t>
      </w:r>
    </w:p>
    <w:p w:rsidR="006776CF" w:rsidRPr="007928B0" w:rsidRDefault="006776CF" w:rsidP="006776CF">
      <w:pPr>
        <w:tabs>
          <w:tab w:val="left" w:pos="1843"/>
          <w:tab w:val="left" w:pos="3544"/>
        </w:tabs>
        <w:ind w:left="284"/>
        <w:rPr>
          <w:sz w:val="22"/>
          <w:szCs w:val="22"/>
          <w:lang w:val="en-US"/>
        </w:rPr>
      </w:pPr>
      <w:r w:rsidRPr="007928B0">
        <w:rPr>
          <w:b/>
          <w:sz w:val="22"/>
          <w:szCs w:val="22"/>
          <w:lang w:val="en-US"/>
        </w:rPr>
        <w:t>1°)</w:t>
      </w:r>
      <w:r w:rsidRPr="007928B0">
        <w:rPr>
          <w:sz w:val="22"/>
          <w:szCs w:val="22"/>
          <w:lang w:val="en-US"/>
        </w:rPr>
        <w:t xml:space="preserve"> AB </w:t>
      </w:r>
      <w:r w:rsidRPr="00372EFD">
        <w:rPr>
          <w:sz w:val="22"/>
          <w:szCs w:val="22"/>
        </w:rPr>
        <w:fldChar w:fldCharType="begin"/>
      </w:r>
      <w:r w:rsidRPr="007928B0">
        <w:rPr>
          <w:sz w:val="22"/>
          <w:szCs w:val="22"/>
          <w:lang w:val="en-US"/>
        </w:rPr>
        <w:instrText xml:space="preserve"> EQ \s\do2(=)</w:instrText>
      </w:r>
      <w:r w:rsidRPr="00372EFD">
        <w:rPr>
          <w:sz w:val="22"/>
          <w:szCs w:val="22"/>
        </w:rPr>
        <w:fldChar w:fldCharType="end"/>
      </w:r>
      <w:r w:rsidRPr="007928B0">
        <w:rPr>
          <w:sz w:val="22"/>
          <w:szCs w:val="22"/>
          <w:lang w:val="en-US"/>
        </w:rPr>
        <w:t xml:space="preserve"> 7 </w:t>
      </w:r>
      <w:proofErr w:type="gramStart"/>
      <w:r w:rsidRPr="007928B0">
        <w:rPr>
          <w:sz w:val="22"/>
          <w:szCs w:val="22"/>
          <w:lang w:val="en-US"/>
        </w:rPr>
        <w:t>cm ;</w:t>
      </w:r>
      <w:proofErr w:type="gramEnd"/>
      <w:r w:rsidRPr="007928B0">
        <w:rPr>
          <w:sz w:val="22"/>
          <w:szCs w:val="22"/>
          <w:lang w:val="en-US"/>
        </w:rPr>
        <w:tab/>
      </w:r>
      <w:r w:rsidRPr="007928B0">
        <w:rPr>
          <w:b/>
          <w:sz w:val="22"/>
          <w:szCs w:val="22"/>
          <w:lang w:val="en-US"/>
        </w:rPr>
        <w:t>2°)</w:t>
      </w:r>
      <w:r w:rsidRPr="007928B0">
        <w:rPr>
          <w:sz w:val="22"/>
          <w:szCs w:val="22"/>
          <w:lang w:val="en-US"/>
        </w:rPr>
        <w:t xml:space="preserve"> AB </w:t>
      </w:r>
      <w:r w:rsidRPr="00372EFD">
        <w:rPr>
          <w:sz w:val="22"/>
          <w:szCs w:val="22"/>
        </w:rPr>
        <w:fldChar w:fldCharType="begin"/>
      </w:r>
      <w:r w:rsidRPr="007928B0">
        <w:rPr>
          <w:sz w:val="22"/>
          <w:szCs w:val="22"/>
          <w:lang w:val="en-US"/>
        </w:rPr>
        <w:instrText xml:space="preserve"> EQ \s\do2(=)</w:instrText>
      </w:r>
      <w:r w:rsidRPr="00372EFD">
        <w:rPr>
          <w:sz w:val="22"/>
          <w:szCs w:val="22"/>
        </w:rPr>
        <w:fldChar w:fldCharType="end"/>
      </w:r>
      <w:r w:rsidRPr="007928B0">
        <w:rPr>
          <w:sz w:val="22"/>
          <w:szCs w:val="22"/>
          <w:lang w:val="en-US"/>
        </w:rPr>
        <w:t xml:space="preserve"> 8,4 cm ;</w:t>
      </w:r>
      <w:r w:rsidRPr="007928B0">
        <w:rPr>
          <w:sz w:val="22"/>
          <w:szCs w:val="22"/>
          <w:lang w:val="en-US"/>
        </w:rPr>
        <w:tab/>
      </w:r>
      <w:r>
        <w:rPr>
          <w:b/>
          <w:sz w:val="22"/>
          <w:szCs w:val="22"/>
          <w:lang w:val="en-US"/>
        </w:rPr>
        <w:t>3°</w:t>
      </w:r>
      <w:r w:rsidRPr="007928B0">
        <w:rPr>
          <w:b/>
          <w:sz w:val="22"/>
          <w:szCs w:val="22"/>
          <w:lang w:val="en-US"/>
        </w:rPr>
        <w:t>)</w:t>
      </w:r>
      <w:r w:rsidRPr="007928B0">
        <w:rPr>
          <w:sz w:val="22"/>
          <w:szCs w:val="22"/>
          <w:lang w:val="en-US"/>
        </w:rPr>
        <w:t xml:space="preserve"> BI </w:t>
      </w:r>
      <w:r w:rsidRPr="00372EFD">
        <w:rPr>
          <w:sz w:val="22"/>
          <w:szCs w:val="22"/>
        </w:rPr>
        <w:fldChar w:fldCharType="begin"/>
      </w:r>
      <w:r w:rsidRPr="007928B0">
        <w:rPr>
          <w:sz w:val="22"/>
          <w:szCs w:val="22"/>
          <w:lang w:val="en-US"/>
        </w:rPr>
        <w:instrText xml:space="preserve"> EQ \s\do2(=)</w:instrText>
      </w:r>
      <w:r w:rsidRPr="00372EFD">
        <w:rPr>
          <w:sz w:val="22"/>
          <w:szCs w:val="22"/>
        </w:rPr>
        <w:fldChar w:fldCharType="end"/>
      </w:r>
      <w:r w:rsidRPr="007928B0">
        <w:rPr>
          <w:sz w:val="22"/>
          <w:szCs w:val="22"/>
          <w:lang w:val="en-US"/>
        </w:rPr>
        <w:t xml:space="preserve"> 3,8 cm.</w:t>
      </w:r>
    </w:p>
    <w:p w:rsidR="006776CF" w:rsidRPr="00372EFD" w:rsidRDefault="006776CF" w:rsidP="006776CF">
      <w:pPr>
        <w:tabs>
          <w:tab w:val="left" w:pos="2127"/>
          <w:tab w:val="left" w:pos="4253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1254F">
        <w:rPr>
          <w:sz w:val="20"/>
        </w:rPr>
        <w:t xml:space="preserve"> </w:t>
      </w:r>
      <w:r w:rsidRPr="00372EFD">
        <w:rPr>
          <w:sz w:val="22"/>
          <w:szCs w:val="22"/>
        </w:rPr>
        <w:t>Dans chaque cas, I est le milieu d’un segment [AB].</w:t>
      </w:r>
      <w:r>
        <w:rPr>
          <w:sz w:val="22"/>
          <w:szCs w:val="22"/>
        </w:rPr>
        <w:t xml:space="preserve"> Dans chaque cas, dessine à main levée et c</w:t>
      </w:r>
      <w:r w:rsidRPr="00372EFD">
        <w:rPr>
          <w:sz w:val="22"/>
          <w:szCs w:val="22"/>
        </w:rPr>
        <w:t>alcule la longueur A</w:t>
      </w:r>
      <w:r>
        <w:rPr>
          <w:sz w:val="22"/>
          <w:szCs w:val="22"/>
        </w:rPr>
        <w:t>B :</w:t>
      </w:r>
    </w:p>
    <w:p w:rsidR="006776CF" w:rsidRDefault="006776CF" w:rsidP="006776CF">
      <w:pPr>
        <w:tabs>
          <w:tab w:val="left" w:pos="1843"/>
          <w:tab w:val="left" w:pos="3544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AI </w:t>
      </w:r>
      <w:r w:rsidRPr="00372EFD">
        <w:rPr>
          <w:sz w:val="22"/>
          <w:szCs w:val="22"/>
        </w:rPr>
        <w:fldChar w:fldCharType="begin"/>
      </w:r>
      <w:r w:rsidRPr="00372EFD">
        <w:rPr>
          <w:sz w:val="22"/>
          <w:szCs w:val="22"/>
        </w:rPr>
        <w:instrText xml:space="preserve"> EQ \s\do2(=)</w:instrText>
      </w:r>
      <w:r w:rsidRPr="00372EFD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</w:t>
      </w:r>
      <w:r w:rsidRPr="00372EFD">
        <w:rPr>
          <w:sz w:val="22"/>
          <w:szCs w:val="22"/>
        </w:rPr>
        <w:t xml:space="preserve"> cm ;</w:t>
      </w:r>
      <w:r w:rsidRPr="00372EFD">
        <w:rPr>
          <w:sz w:val="22"/>
          <w:szCs w:val="22"/>
        </w:rPr>
        <w:tab/>
      </w:r>
      <w:r>
        <w:rPr>
          <w:b/>
          <w:sz w:val="22"/>
          <w:szCs w:val="22"/>
        </w:rPr>
        <w:t>2°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IB </w:t>
      </w:r>
      <w:r w:rsidRPr="00372EFD">
        <w:rPr>
          <w:sz w:val="22"/>
          <w:szCs w:val="22"/>
        </w:rPr>
        <w:fldChar w:fldCharType="begin"/>
      </w:r>
      <w:r w:rsidRPr="00372EFD">
        <w:rPr>
          <w:sz w:val="22"/>
          <w:szCs w:val="22"/>
        </w:rPr>
        <w:instrText xml:space="preserve"> EQ \s\do2(=)</w:instrText>
      </w:r>
      <w:r w:rsidRPr="00372EFD">
        <w:rPr>
          <w:sz w:val="22"/>
          <w:szCs w:val="22"/>
        </w:rPr>
        <w:fldChar w:fldCharType="end"/>
      </w:r>
      <w:r w:rsidRPr="00372EFD">
        <w:rPr>
          <w:sz w:val="22"/>
          <w:szCs w:val="22"/>
        </w:rPr>
        <w:t xml:space="preserve"> 7,5 cm ;</w:t>
      </w:r>
      <w:r w:rsidRPr="00372EFD">
        <w:rPr>
          <w:sz w:val="22"/>
          <w:szCs w:val="22"/>
        </w:rPr>
        <w:tab/>
      </w:r>
      <w:r>
        <w:rPr>
          <w:b/>
          <w:sz w:val="22"/>
          <w:szCs w:val="22"/>
        </w:rPr>
        <w:t>3°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AI </w:t>
      </w:r>
      <w:r w:rsidRPr="00372EFD">
        <w:rPr>
          <w:sz w:val="22"/>
          <w:szCs w:val="22"/>
        </w:rPr>
        <w:fldChar w:fldCharType="begin"/>
      </w:r>
      <w:r w:rsidRPr="00372EFD">
        <w:rPr>
          <w:sz w:val="22"/>
          <w:szCs w:val="22"/>
        </w:rPr>
        <w:instrText xml:space="preserve"> EQ \s\do2(=)</w:instrText>
      </w:r>
      <w:r w:rsidRPr="00372EFD">
        <w:rPr>
          <w:sz w:val="22"/>
          <w:szCs w:val="22"/>
        </w:rPr>
        <w:fldChar w:fldCharType="end"/>
      </w:r>
      <w:r w:rsidRPr="00372EFD">
        <w:rPr>
          <w:sz w:val="22"/>
          <w:szCs w:val="22"/>
        </w:rPr>
        <w:t xml:space="preserve"> 6,8 cm.</w:t>
      </w:r>
    </w:p>
    <w:p w:rsidR="006776CF" w:rsidRDefault="006776CF" w:rsidP="006776CF">
      <w:pPr>
        <w:tabs>
          <w:tab w:val="left" w:pos="2127"/>
          <w:tab w:val="left" w:pos="4253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\x(12)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1254F">
        <w:rPr>
          <w:sz w:val="20"/>
        </w:rPr>
        <w:t xml:space="preserve"> </w:t>
      </w:r>
      <w:r>
        <w:rPr>
          <w:b/>
          <w:sz w:val="22"/>
          <w:szCs w:val="22"/>
        </w:rPr>
        <w:t>1°</w:t>
      </w:r>
      <w:r w:rsidRPr="00372EFD">
        <w:rPr>
          <w:b/>
          <w:sz w:val="22"/>
          <w:szCs w:val="22"/>
        </w:rPr>
        <w:t>)</w:t>
      </w:r>
      <w:r w:rsidRPr="00372EFD">
        <w:rPr>
          <w:sz w:val="22"/>
          <w:szCs w:val="22"/>
        </w:rPr>
        <w:t xml:space="preserve"> </w:t>
      </w:r>
      <w:r>
        <w:rPr>
          <w:sz w:val="22"/>
          <w:szCs w:val="22"/>
        </w:rPr>
        <w:t>Trace un triangle quelconque ABC.</w:t>
      </w:r>
    </w:p>
    <w:p w:rsidR="006776CF" w:rsidRDefault="006776CF" w:rsidP="006776CF">
      <w:pPr>
        <w:tabs>
          <w:tab w:val="left" w:pos="2127"/>
          <w:tab w:val="left" w:pos="4253"/>
        </w:tabs>
        <w:ind w:left="284"/>
        <w:rPr>
          <w:sz w:val="22"/>
          <w:szCs w:val="22"/>
        </w:rPr>
      </w:pPr>
      <w:r w:rsidRPr="008310B2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Construis le milieu R du côté [BC].</w:t>
      </w:r>
    </w:p>
    <w:p w:rsidR="006776CF" w:rsidRDefault="006776CF" w:rsidP="006776CF">
      <w:pPr>
        <w:tabs>
          <w:tab w:val="left" w:pos="2127"/>
          <w:tab w:val="left" w:pos="4253"/>
        </w:tabs>
        <w:ind w:left="284"/>
        <w:rPr>
          <w:sz w:val="22"/>
          <w:szCs w:val="22"/>
        </w:rPr>
      </w:pPr>
      <w:r w:rsidRPr="008310B2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Construis le milieu S du côté [AC].</w:t>
      </w:r>
    </w:p>
    <w:p w:rsidR="006776CF" w:rsidRDefault="006776CF" w:rsidP="006776CF">
      <w:pPr>
        <w:tabs>
          <w:tab w:val="left" w:pos="2127"/>
          <w:tab w:val="left" w:pos="4253"/>
        </w:tabs>
        <w:ind w:left="284"/>
        <w:rPr>
          <w:sz w:val="22"/>
          <w:szCs w:val="22"/>
        </w:rPr>
      </w:pPr>
      <w:r w:rsidRPr="008310B2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Construis le milieu T du côté [AB].</w:t>
      </w:r>
    </w:p>
    <w:p w:rsidR="00991B25" w:rsidRDefault="006776CF" w:rsidP="00C616AE">
      <w:pPr>
        <w:tabs>
          <w:tab w:val="left" w:pos="2127"/>
          <w:tab w:val="left" w:pos="4253"/>
        </w:tabs>
        <w:ind w:left="284"/>
        <w:rPr>
          <w:sz w:val="22"/>
          <w:szCs w:val="22"/>
        </w:rPr>
      </w:pPr>
      <w:r w:rsidRPr="008310B2">
        <w:rPr>
          <w:b/>
          <w:sz w:val="22"/>
          <w:szCs w:val="22"/>
        </w:rPr>
        <w:t>5°)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Trace les droites (AR), (BS) et (CT). Que remarques-tu ?</w:t>
      </w:r>
    </w:p>
    <w:sectPr w:rsidR="00991B25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ernierMetEn" w:val="aucun"/>
    <w:docVar w:name="VersionAMath" w:val="(18 janv 98)"/>
  </w:docVars>
  <w:rsids>
    <w:rsidRoot w:val="0020253A"/>
    <w:rsid w:val="00064722"/>
    <w:rsid w:val="00065DB4"/>
    <w:rsid w:val="00077E9D"/>
    <w:rsid w:val="000A0688"/>
    <w:rsid w:val="000B5B4E"/>
    <w:rsid w:val="000C75E2"/>
    <w:rsid w:val="000D077B"/>
    <w:rsid w:val="000D4F71"/>
    <w:rsid w:val="000D725C"/>
    <w:rsid w:val="001338C2"/>
    <w:rsid w:val="001501B7"/>
    <w:rsid w:val="0016344E"/>
    <w:rsid w:val="00190D53"/>
    <w:rsid w:val="001B0479"/>
    <w:rsid w:val="001C6C3A"/>
    <w:rsid w:val="001D3DA0"/>
    <w:rsid w:val="0020253A"/>
    <w:rsid w:val="00206E42"/>
    <w:rsid w:val="002337D5"/>
    <w:rsid w:val="00264E8B"/>
    <w:rsid w:val="002C2016"/>
    <w:rsid w:val="002D6DAF"/>
    <w:rsid w:val="002F55A5"/>
    <w:rsid w:val="00381FC0"/>
    <w:rsid w:val="003D02F9"/>
    <w:rsid w:val="00430E02"/>
    <w:rsid w:val="004531AB"/>
    <w:rsid w:val="004744CB"/>
    <w:rsid w:val="004A069C"/>
    <w:rsid w:val="004A2D86"/>
    <w:rsid w:val="004C3409"/>
    <w:rsid w:val="00580DBF"/>
    <w:rsid w:val="005B1A59"/>
    <w:rsid w:val="005F6C79"/>
    <w:rsid w:val="00603CCC"/>
    <w:rsid w:val="006264BD"/>
    <w:rsid w:val="00665178"/>
    <w:rsid w:val="006759D9"/>
    <w:rsid w:val="006776CF"/>
    <w:rsid w:val="00685626"/>
    <w:rsid w:val="006875EA"/>
    <w:rsid w:val="006926E9"/>
    <w:rsid w:val="006B1AF4"/>
    <w:rsid w:val="006B6105"/>
    <w:rsid w:val="006B72DD"/>
    <w:rsid w:val="006C0CA6"/>
    <w:rsid w:val="006F3D75"/>
    <w:rsid w:val="00713D64"/>
    <w:rsid w:val="00744B41"/>
    <w:rsid w:val="007507BA"/>
    <w:rsid w:val="007928B0"/>
    <w:rsid w:val="007A78DA"/>
    <w:rsid w:val="007E404E"/>
    <w:rsid w:val="00801CE0"/>
    <w:rsid w:val="008E0485"/>
    <w:rsid w:val="009233F1"/>
    <w:rsid w:val="009618E9"/>
    <w:rsid w:val="00991B25"/>
    <w:rsid w:val="009A5D87"/>
    <w:rsid w:val="009D7CC8"/>
    <w:rsid w:val="009E3006"/>
    <w:rsid w:val="009E69A4"/>
    <w:rsid w:val="00A17A60"/>
    <w:rsid w:val="00A27A60"/>
    <w:rsid w:val="00A64B1E"/>
    <w:rsid w:val="00A75880"/>
    <w:rsid w:val="00AA0649"/>
    <w:rsid w:val="00AC191E"/>
    <w:rsid w:val="00AD1F94"/>
    <w:rsid w:val="00AF769D"/>
    <w:rsid w:val="00B16809"/>
    <w:rsid w:val="00B32FA0"/>
    <w:rsid w:val="00B903EF"/>
    <w:rsid w:val="00BA37EF"/>
    <w:rsid w:val="00BA3C26"/>
    <w:rsid w:val="00BB0EE3"/>
    <w:rsid w:val="00BC299B"/>
    <w:rsid w:val="00BC794F"/>
    <w:rsid w:val="00BD2165"/>
    <w:rsid w:val="00BE4480"/>
    <w:rsid w:val="00C0134E"/>
    <w:rsid w:val="00C26CD0"/>
    <w:rsid w:val="00C550B1"/>
    <w:rsid w:val="00C616AE"/>
    <w:rsid w:val="00C67B9A"/>
    <w:rsid w:val="00CB46ED"/>
    <w:rsid w:val="00CC396E"/>
    <w:rsid w:val="00CF156B"/>
    <w:rsid w:val="00CF75FE"/>
    <w:rsid w:val="00D24AEE"/>
    <w:rsid w:val="00D3316B"/>
    <w:rsid w:val="00D40006"/>
    <w:rsid w:val="00D519DF"/>
    <w:rsid w:val="00D70F94"/>
    <w:rsid w:val="00D96A3D"/>
    <w:rsid w:val="00E06AC5"/>
    <w:rsid w:val="00E50685"/>
    <w:rsid w:val="00E5380C"/>
    <w:rsid w:val="00EB07FE"/>
    <w:rsid w:val="00EE4971"/>
    <w:rsid w:val="00F13EC7"/>
    <w:rsid w:val="00F55892"/>
    <w:rsid w:val="00FF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C72A07"/>
  <w15:docId w15:val="{EF3A4F5A-FF35-43D9-8629-96B38F50F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C26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color w:val="FF0000"/>
      <w:kern w:val="28"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BD5DB-227D-4FC4-BDAC-594274762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</TotalTime>
  <Pages>1</Pages>
  <Words>449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Prof</cp:lastModifiedBy>
  <cp:revision>6</cp:revision>
  <cp:lastPrinted>2025-09-30T12:48:00Z</cp:lastPrinted>
  <dcterms:created xsi:type="dcterms:W3CDTF">2025-09-21T15:32:00Z</dcterms:created>
  <dcterms:modified xsi:type="dcterms:W3CDTF">2025-09-30T13:02:00Z</dcterms:modified>
</cp:coreProperties>
</file>