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BDD" w:rsidRDefault="00284289" w:rsidP="00284289">
      <w:pPr>
        <w:pBdr>
          <w:bottom w:val="single" w:sz="4" w:space="1" w:color="auto"/>
        </w:pBdr>
        <w:tabs>
          <w:tab w:val="center" w:pos="4820"/>
        </w:tabs>
      </w:pPr>
      <w:r>
        <w:t>6</w:t>
      </w:r>
      <w:r w:rsidRPr="00284289">
        <w:rPr>
          <w:vertAlign w:val="superscript"/>
        </w:rPr>
        <w:t>ème</w:t>
      </w:r>
      <w:r>
        <w:tab/>
      </w:r>
      <w:r w:rsidRPr="00284289">
        <w:rPr>
          <w:b/>
        </w:rPr>
        <w:t xml:space="preserve">ACTIVITÉ </w:t>
      </w:r>
      <w:r w:rsidR="002B5E62">
        <w:rPr>
          <w:b/>
        </w:rPr>
        <w:t>1</w:t>
      </w:r>
    </w:p>
    <w:p w:rsidR="00284289" w:rsidRDefault="00284289"/>
    <w:p w:rsidR="00553026" w:rsidRDefault="00553026" w:rsidP="00F60C6E">
      <w:pPr>
        <w:spacing w:line="360" w:lineRule="auto"/>
      </w:pPr>
      <w:r>
        <w:t>Le bu</w:t>
      </w:r>
      <w:r w:rsidR="00F60C6E">
        <w:t>t</w:t>
      </w:r>
      <w:r>
        <w:t xml:space="preserve"> de cette activité est de t’apprendre à reproduire le triangle ABC sur ton cahier de brouillon.</w:t>
      </w:r>
    </w:p>
    <w:p w:rsidR="00F60C6E" w:rsidRDefault="00F60C6E" w:rsidP="00F60C6E">
      <w:pPr>
        <w:spacing w:line="360" w:lineRule="auto"/>
      </w:pPr>
    </w:p>
    <w:p w:rsidR="00F60C6E" w:rsidRDefault="00F60C6E" w:rsidP="00F60C6E">
      <w:pPr>
        <w:spacing w:line="360" w:lineRule="auto"/>
        <w:jc w:val="center"/>
      </w:pPr>
      <w:r w:rsidRPr="00F60C6E">
        <w:rPr>
          <w:noProof/>
        </w:rPr>
        <w:drawing>
          <wp:inline distT="0" distB="0" distL="0" distR="0">
            <wp:extent cx="3429000" cy="173355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0C6E" w:rsidRDefault="00F60C6E" w:rsidP="00F60C6E">
      <w:pPr>
        <w:spacing w:line="360" w:lineRule="auto"/>
      </w:pPr>
    </w:p>
    <w:p w:rsidR="00553026" w:rsidRDefault="00553026" w:rsidP="00F60C6E">
      <w:pPr>
        <w:spacing w:line="360" w:lineRule="auto"/>
      </w:pPr>
      <w:r>
        <w:t>Ce nouveau triangle doit avoir les mêmes dimensions et s’appellera EFG.</w:t>
      </w:r>
    </w:p>
    <w:p w:rsidR="00553026" w:rsidRDefault="00553026" w:rsidP="00F60C6E">
      <w:pPr>
        <w:spacing w:line="360" w:lineRule="auto"/>
      </w:pPr>
      <w:r>
        <w:t>Il te faut pour cela bien suivre les instructions ci-dessous.</w:t>
      </w:r>
    </w:p>
    <w:p w:rsidR="00F60C6E" w:rsidRDefault="00F60C6E" w:rsidP="00F60C6E">
      <w:pPr>
        <w:spacing w:line="360" w:lineRule="auto"/>
      </w:pPr>
    </w:p>
    <w:p w:rsidR="00553026" w:rsidRDefault="00553026" w:rsidP="00F60C6E">
      <w:pPr>
        <w:spacing w:line="360" w:lineRule="auto"/>
      </w:pPr>
      <w:r w:rsidRPr="00F60C6E">
        <w:rPr>
          <w:b/>
        </w:rPr>
        <w:t>1°)</w:t>
      </w:r>
      <w:r>
        <w:t xml:space="preserve"> Tracer une demi-droite d’origine E.</w:t>
      </w:r>
    </w:p>
    <w:p w:rsidR="00553026" w:rsidRDefault="00553026" w:rsidP="00F60C6E">
      <w:pPr>
        <w:spacing w:line="360" w:lineRule="auto"/>
      </w:pPr>
      <w:r w:rsidRPr="00F60C6E">
        <w:rPr>
          <w:b/>
        </w:rPr>
        <w:t>2°)</w:t>
      </w:r>
      <w:r>
        <w:t xml:space="preserve"> </w:t>
      </w:r>
      <w:r w:rsidR="00F60C6E">
        <w:t>Prends avec le compas l’écartement AB.</w:t>
      </w:r>
    </w:p>
    <w:p w:rsidR="00F60C6E" w:rsidRDefault="00F60C6E" w:rsidP="00F60C6E">
      <w:pPr>
        <w:spacing w:line="360" w:lineRule="auto"/>
      </w:pPr>
      <w:r w:rsidRPr="00F60C6E">
        <w:rPr>
          <w:b/>
        </w:rPr>
        <w:t>3°)</w:t>
      </w:r>
      <w:r>
        <w:t xml:space="preserve"> Pique sur le point E.</w:t>
      </w:r>
    </w:p>
    <w:p w:rsidR="00F60C6E" w:rsidRDefault="00F60C6E" w:rsidP="00F60C6E">
      <w:pPr>
        <w:spacing w:line="360" w:lineRule="auto"/>
      </w:pPr>
      <w:r w:rsidRPr="00F60C6E">
        <w:rPr>
          <w:b/>
        </w:rPr>
        <w:t>4°)</w:t>
      </w:r>
      <w:r>
        <w:t xml:space="preserve"> Trace un arc de cercle qui coupe la demi-droite : nomme F le point obtenu.</w:t>
      </w:r>
    </w:p>
    <w:p w:rsidR="00F60C6E" w:rsidRDefault="00F60C6E" w:rsidP="00F60C6E">
      <w:pPr>
        <w:spacing w:line="360" w:lineRule="auto"/>
      </w:pPr>
      <w:r w:rsidRPr="00F60C6E">
        <w:rPr>
          <w:b/>
        </w:rPr>
        <w:t>5°)</w:t>
      </w:r>
      <w:r>
        <w:t xml:space="preserve"> Code le côté [EF].</w:t>
      </w:r>
    </w:p>
    <w:p w:rsidR="00F60C6E" w:rsidRDefault="00F60C6E" w:rsidP="00F60C6E">
      <w:pPr>
        <w:spacing w:line="360" w:lineRule="auto"/>
      </w:pPr>
      <w:r w:rsidRPr="00F60C6E">
        <w:rPr>
          <w:b/>
        </w:rPr>
        <w:t>6°)</w:t>
      </w:r>
      <w:r>
        <w:t xml:space="preserve"> De la même façon, trace un arc de cercle de centre E et de rayon AC.</w:t>
      </w:r>
    </w:p>
    <w:p w:rsidR="00F60C6E" w:rsidRDefault="00F60C6E" w:rsidP="00F60C6E">
      <w:pPr>
        <w:spacing w:line="360" w:lineRule="auto"/>
      </w:pPr>
      <w:r>
        <w:t>Voici ce que tu dois obtenir pour le moment :</w:t>
      </w:r>
    </w:p>
    <w:p w:rsidR="00F60C6E" w:rsidRDefault="00F60C6E" w:rsidP="00F60C6E">
      <w:pPr>
        <w:spacing w:line="360" w:lineRule="auto"/>
      </w:pPr>
    </w:p>
    <w:p w:rsidR="00F60C6E" w:rsidRDefault="00F60C6E" w:rsidP="00F60C6E">
      <w:pPr>
        <w:spacing w:line="360" w:lineRule="auto"/>
        <w:jc w:val="center"/>
      </w:pPr>
      <w:r w:rsidRPr="00F60C6E">
        <w:rPr>
          <w:noProof/>
        </w:rPr>
        <w:drawing>
          <wp:inline distT="0" distB="0" distL="0" distR="0">
            <wp:extent cx="4762500" cy="2124075"/>
            <wp:effectExtent l="1905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0C6E" w:rsidRDefault="00F60C6E" w:rsidP="00F60C6E">
      <w:pPr>
        <w:spacing w:line="360" w:lineRule="auto"/>
      </w:pPr>
    </w:p>
    <w:p w:rsidR="00F60C6E" w:rsidRDefault="00F60C6E" w:rsidP="00F60C6E">
      <w:pPr>
        <w:spacing w:line="360" w:lineRule="auto"/>
      </w:pPr>
      <w:r w:rsidRPr="00F60C6E">
        <w:rPr>
          <w:b/>
        </w:rPr>
        <w:t>7°)</w:t>
      </w:r>
      <w:r>
        <w:t xml:space="preserve"> Trace un arc de cercle de centre F et de rayon BC.</w:t>
      </w:r>
    </w:p>
    <w:p w:rsidR="00F60C6E" w:rsidRDefault="00F60C6E" w:rsidP="00F60C6E">
      <w:pPr>
        <w:spacing w:line="360" w:lineRule="auto"/>
      </w:pPr>
      <w:r w:rsidRPr="00F60C6E">
        <w:rPr>
          <w:b/>
        </w:rPr>
        <w:t>8°)</w:t>
      </w:r>
      <w:r>
        <w:t xml:space="preserve"> Les deux arcs de cercle se coupent en un point G.</w:t>
      </w:r>
    </w:p>
    <w:p w:rsidR="00397ABB" w:rsidRDefault="00397ABB" w:rsidP="00F60C6E">
      <w:pPr>
        <w:spacing w:line="360" w:lineRule="auto"/>
      </w:pPr>
      <w:r w:rsidRPr="00397ABB">
        <w:rPr>
          <w:b/>
        </w:rPr>
        <w:t>9°)</w:t>
      </w:r>
      <w:r>
        <w:t xml:space="preserve"> Termine le triangle.</w:t>
      </w:r>
    </w:p>
    <w:p w:rsidR="00F60C6E" w:rsidRDefault="00397ABB" w:rsidP="00F60C6E">
      <w:pPr>
        <w:spacing w:line="360" w:lineRule="auto"/>
      </w:pPr>
      <w:r>
        <w:rPr>
          <w:b/>
        </w:rPr>
        <w:t>10</w:t>
      </w:r>
      <w:r w:rsidR="00F60C6E" w:rsidRPr="00F60C6E">
        <w:rPr>
          <w:b/>
        </w:rPr>
        <w:t>°)</w:t>
      </w:r>
      <w:r w:rsidR="00F60C6E">
        <w:t xml:space="preserve"> Code les segments.</w:t>
      </w:r>
      <w:bookmarkStart w:id="0" w:name="_GoBack"/>
      <w:bookmarkEnd w:id="0"/>
    </w:p>
    <w:sectPr w:rsidR="00F60C6E" w:rsidSect="003A2E8E">
      <w:pgSz w:w="11906" w:h="16838"/>
      <w:pgMar w:top="851" w:right="1134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284289"/>
    <w:rsid w:val="001501B7"/>
    <w:rsid w:val="00244D6D"/>
    <w:rsid w:val="00284289"/>
    <w:rsid w:val="002B5E62"/>
    <w:rsid w:val="00397ABB"/>
    <w:rsid w:val="003A2E8E"/>
    <w:rsid w:val="003D02F9"/>
    <w:rsid w:val="004A069C"/>
    <w:rsid w:val="00553026"/>
    <w:rsid w:val="007009C1"/>
    <w:rsid w:val="00A64B1E"/>
    <w:rsid w:val="00C43CC0"/>
    <w:rsid w:val="00CF75FE"/>
    <w:rsid w:val="00D70F94"/>
    <w:rsid w:val="00F13EC7"/>
    <w:rsid w:val="00F60C6E"/>
    <w:rsid w:val="00FF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C10130"/>
  <w15:docId w15:val="{1215B4DF-DE6C-4B40-AF72-7811E5982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2E8E"/>
    <w:rPr>
      <w:sz w:val="24"/>
    </w:rPr>
  </w:style>
  <w:style w:type="paragraph" w:styleId="Titre1">
    <w:name w:val="heading 1"/>
    <w:basedOn w:val="Normal"/>
    <w:next w:val="Normal"/>
    <w:qFormat/>
    <w:rsid w:val="003A2E8E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3A2E8E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3A2E8E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3A2E8E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3A2E8E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3A2E8E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3A2E8E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3A2E8E"/>
    <w:rPr>
      <w:i/>
      <w:color w:val="FF0000"/>
      <w:u w:val="single"/>
    </w:rPr>
  </w:style>
  <w:style w:type="paragraph" w:styleId="En-tte">
    <w:name w:val="header"/>
    <w:basedOn w:val="Normal"/>
    <w:rsid w:val="003A2E8E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3A2E8E"/>
    <w:rPr>
      <w:i/>
      <w:u w:val="single"/>
    </w:rPr>
  </w:style>
  <w:style w:type="paragraph" w:customStyle="1" w:styleId="Exercice">
    <w:name w:val="Exercice"/>
    <w:basedOn w:val="Normal"/>
    <w:rsid w:val="003A2E8E"/>
    <w:rPr>
      <w:color w:val="0000FF"/>
      <w:u w:val="single"/>
    </w:rPr>
  </w:style>
  <w:style w:type="paragraph" w:customStyle="1" w:styleId="Priode">
    <w:name w:val="Période"/>
    <w:basedOn w:val="Normal"/>
    <w:rsid w:val="003A2E8E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3A2E8E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3A2E8E"/>
    <w:pPr>
      <w:ind w:left="284"/>
    </w:pPr>
  </w:style>
  <w:style w:type="character" w:customStyle="1" w:styleId="Mthode">
    <w:name w:val="Méthode"/>
    <w:rsid w:val="003A2E8E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3A2E8E"/>
  </w:style>
  <w:style w:type="character" w:customStyle="1" w:styleId="Proprit">
    <w:name w:val="Propriété"/>
    <w:basedOn w:val="Policepardfaut"/>
    <w:rsid w:val="003A2E8E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F60C6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F60C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17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utilisateur</dc:creator>
  <cp:lastModifiedBy>Prof</cp:lastModifiedBy>
  <cp:revision>3</cp:revision>
  <dcterms:created xsi:type="dcterms:W3CDTF">2017-01-02T16:10:00Z</dcterms:created>
  <dcterms:modified xsi:type="dcterms:W3CDTF">2021-11-30T14:19:00Z</dcterms:modified>
</cp:coreProperties>
</file>