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DD8D5" w14:textId="77777777" w:rsidR="00DB16E6" w:rsidRDefault="00DB16E6" w:rsidP="00DB16E6">
      <w:pPr>
        <w:pStyle w:val="Sous-titre"/>
        <w:tabs>
          <w:tab w:val="right" w:pos="8505"/>
        </w:tabs>
        <w:ind w:right="-1"/>
        <w:rPr>
          <w:b w:val="0"/>
          <w:sz w:val="20"/>
        </w:rPr>
      </w:pPr>
      <w:r>
        <w:rPr>
          <w:sz w:val="20"/>
        </w:rPr>
        <w:t>NOM, Prénom :</w:t>
      </w:r>
      <w:r>
        <w:rPr>
          <w:sz w:val="20"/>
        </w:rPr>
        <w:tab/>
        <w:t xml:space="preserve">Date : </w:t>
      </w:r>
    </w:p>
    <w:p w14:paraId="79E426BC" w14:textId="640A6D7B" w:rsidR="00DB16E6" w:rsidRDefault="003C1152" w:rsidP="00DB16E6">
      <w:pPr>
        <w:pStyle w:val="Sous-titre"/>
        <w:tabs>
          <w:tab w:val="right" w:pos="9639"/>
        </w:tabs>
        <w:ind w:right="-1"/>
        <w:rPr>
          <w:b w:val="0"/>
          <w:sz w:val="20"/>
        </w:rPr>
      </w:pPr>
      <w:r>
        <w:rPr>
          <w:sz w:val="20"/>
        </w:rPr>
        <w:t>6</w:t>
      </w:r>
      <w:r w:rsidR="00DB16E6">
        <w:rPr>
          <w:sz w:val="20"/>
        </w:rPr>
        <w:t>°</w:t>
      </w:r>
      <w:r w:rsidR="00DB16E6">
        <w:rPr>
          <w:b w:val="0"/>
          <w:sz w:val="20"/>
        </w:rPr>
        <w:t>…</w:t>
      </w:r>
    </w:p>
    <w:p w14:paraId="40AF05D1" w14:textId="77777777" w:rsidR="00DB16E6" w:rsidRDefault="00DB16E6" w:rsidP="00DB16E6">
      <w:pPr>
        <w:pStyle w:val="Sous-titre"/>
        <w:tabs>
          <w:tab w:val="right" w:pos="9639"/>
        </w:tabs>
        <w:ind w:right="-1"/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6237"/>
        <w:gridCol w:w="1732"/>
      </w:tblGrid>
      <w:tr w:rsidR="00DB16E6" w14:paraId="481380D9" w14:textId="77777777" w:rsidTr="004E3DD6">
        <w:trPr>
          <w:trHeight w:val="1576"/>
        </w:trPr>
        <w:tc>
          <w:tcPr>
            <w:tcW w:w="1809" w:type="dxa"/>
            <w:tcBorders>
              <w:left w:val="nil"/>
            </w:tcBorders>
          </w:tcPr>
          <w:p w14:paraId="157EED08" w14:textId="77777777" w:rsidR="00DB16E6" w:rsidRDefault="00DB16E6">
            <w:r>
              <w:t>Note</w:t>
            </w:r>
          </w:p>
        </w:tc>
        <w:tc>
          <w:tcPr>
            <w:tcW w:w="6237" w:type="dxa"/>
          </w:tcPr>
          <w:p w14:paraId="41581809" w14:textId="77777777" w:rsidR="00DB16E6" w:rsidRDefault="00DB16E6">
            <w:r>
              <w:t>Observations</w:t>
            </w:r>
          </w:p>
        </w:tc>
        <w:tc>
          <w:tcPr>
            <w:tcW w:w="1732" w:type="dxa"/>
            <w:tcBorders>
              <w:right w:val="nil"/>
            </w:tcBorders>
          </w:tcPr>
          <w:p w14:paraId="6B9ED9B9" w14:textId="77777777" w:rsidR="00DB16E6" w:rsidRDefault="00DB16E6">
            <w:r>
              <w:t>Visa</w:t>
            </w:r>
          </w:p>
        </w:tc>
      </w:tr>
    </w:tbl>
    <w:p w14:paraId="2F42DB60" w14:textId="77777777" w:rsidR="00DB16E6" w:rsidRDefault="00DB16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077"/>
        <w:gridCol w:w="426"/>
      </w:tblGrid>
      <w:tr w:rsidR="0097676C" w14:paraId="07182C0B" w14:textId="77777777" w:rsidTr="00A148B1">
        <w:tc>
          <w:tcPr>
            <w:tcW w:w="4077" w:type="dxa"/>
          </w:tcPr>
          <w:p w14:paraId="32E6C3D9" w14:textId="77777777" w:rsidR="0097676C" w:rsidRPr="00A148B1" w:rsidRDefault="0097676C">
            <w:pPr>
              <w:rPr>
                <w:rFonts w:ascii="Arial" w:hAnsi="Arial" w:cs="Arial"/>
                <w:sz w:val="18"/>
                <w:szCs w:val="18"/>
              </w:rPr>
            </w:pPr>
            <w:r w:rsidRPr="00A148B1">
              <w:rPr>
                <w:rFonts w:ascii="Arial" w:hAnsi="Arial" w:cs="Arial"/>
                <w:sz w:val="18"/>
                <w:szCs w:val="18"/>
              </w:rPr>
              <w:t>In2 Utiliser un logiciel de géométrie dynamique</w:t>
            </w:r>
          </w:p>
        </w:tc>
        <w:tc>
          <w:tcPr>
            <w:tcW w:w="426" w:type="dxa"/>
          </w:tcPr>
          <w:p w14:paraId="59F42ABB" w14:textId="77777777" w:rsidR="0097676C" w:rsidRPr="00A148B1" w:rsidRDefault="0097676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55E48E2" w14:textId="77777777" w:rsidR="0097676C" w:rsidRDefault="0097676C"/>
    <w:p w14:paraId="4D1EEA5B" w14:textId="77777777" w:rsidR="006B11FE" w:rsidRDefault="006B11FE" w:rsidP="006B11FE">
      <w:pPr>
        <w:jc w:val="center"/>
      </w:pPr>
      <w:r>
        <w:rPr>
          <w:noProof/>
        </w:rPr>
        <w:drawing>
          <wp:inline distT="0" distB="0" distL="0" distR="0" wp14:anchorId="18F7453B" wp14:editId="6127B1DD">
            <wp:extent cx="6157464" cy="1297936"/>
            <wp:effectExtent l="19050" t="0" r="0" b="0"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665" cy="1300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11803F" w14:textId="77777777" w:rsidR="006B11FE" w:rsidRDefault="006B11FE"/>
    <w:p w14:paraId="5871CCE6" w14:textId="77777777" w:rsidR="00DB3BEB" w:rsidRDefault="00D46ED5">
      <w:pPr>
        <w:jc w:val="center"/>
        <w:rPr>
          <w:snapToGrid w:val="0"/>
          <w:sz w:val="52"/>
        </w:rPr>
      </w:pPr>
      <w:r>
        <w:rPr>
          <w:snapToGrid w:val="0"/>
          <w:sz w:val="52"/>
        </w:rPr>
        <w:fldChar w:fldCharType="begin"/>
      </w:r>
      <w:r w:rsidR="00DB3BEB">
        <w:rPr>
          <w:snapToGrid w:val="0"/>
          <w:sz w:val="52"/>
        </w:rPr>
        <w:instrText xml:space="preserve"> EQ \x(Les outils de </w:instrText>
      </w:r>
      <w:r w:rsidR="00BA14B8">
        <w:rPr>
          <w:snapToGrid w:val="0"/>
          <w:sz w:val="52"/>
        </w:rPr>
        <w:instrText>GeoGebra</w:instrText>
      </w:r>
      <w:r w:rsidR="00DB3BEB">
        <w:rPr>
          <w:snapToGrid w:val="0"/>
          <w:sz w:val="52"/>
        </w:rPr>
        <w:instrText>)</w:instrText>
      </w:r>
      <w:r>
        <w:rPr>
          <w:snapToGrid w:val="0"/>
          <w:sz w:val="52"/>
        </w:rPr>
        <w:fldChar w:fldCharType="end"/>
      </w:r>
    </w:p>
    <w:p w14:paraId="20CE6F7E" w14:textId="77777777" w:rsidR="00DB3BEB" w:rsidRDefault="00DB3BEB">
      <w:pPr>
        <w:jc w:val="center"/>
        <w:rPr>
          <w:snapToGrid w:val="0"/>
          <w:sz w:val="52"/>
        </w:rPr>
      </w:pPr>
    </w:p>
    <w:p w14:paraId="2A9809BE" w14:textId="77777777" w:rsidR="00DB3BEB" w:rsidRDefault="00000000">
      <w:pPr>
        <w:jc w:val="center"/>
        <w:rPr>
          <w:snapToGrid w:val="0"/>
          <w:sz w:val="52"/>
        </w:rPr>
      </w:pPr>
      <w:r>
        <w:rPr>
          <w:noProof/>
        </w:rPr>
        <w:pict w14:anchorId="4ADF456C"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297.6pt;margin-top:27.35pt;width:63.3pt;height:28.4pt;z-index:251644928" o:allowincell="f" stroked="f">
            <v:textbox style="mso-next-textbox:#_x0000_s1045">
              <w:txbxContent>
                <w:p w14:paraId="6EE5F384" w14:textId="77777777" w:rsidR="00DB3BEB" w:rsidRDefault="006B11FE">
                  <w:r>
                    <w:rPr>
                      <w:snapToGrid w:val="0"/>
                    </w:rPr>
                    <w:t>Mesures</w:t>
                  </w:r>
                </w:p>
              </w:txbxContent>
            </v:textbox>
          </v:shape>
        </w:pict>
      </w:r>
      <w:r>
        <w:rPr>
          <w:noProof/>
        </w:rPr>
        <w:pict w14:anchorId="72772DC7">
          <v:shape id="_x0000_s1245" type="#_x0000_t202" style="position:absolute;left:0;text-align:left;margin-left:245.7pt;margin-top:.55pt;width:65.95pt;height:27.2pt;z-index:251698176" o:allowincell="f" stroked="f">
            <v:textbox style="mso-next-textbox:#_x0000_s1245">
              <w:txbxContent>
                <w:p w14:paraId="77594661" w14:textId="77777777" w:rsidR="006B11FE" w:rsidRDefault="006B11FE">
                  <w:r>
                    <w:rPr>
                      <w:snapToGrid w:val="0"/>
                    </w:rPr>
                    <w:t>Coniques</w:t>
                  </w:r>
                </w:p>
              </w:txbxContent>
            </v:textbox>
          </v:shape>
        </w:pict>
      </w:r>
      <w:r>
        <w:rPr>
          <w:noProof/>
        </w:rPr>
        <w:pict w14:anchorId="61241A8F">
          <v:line id="_x0000_s1246" style="position:absolute;left:0;text-align:left;z-index:251699200" from="283.35pt,22.65pt" to="283.35pt,202.65pt" o:allowincell="f">
            <v:stroke endarrow="block"/>
          </v:line>
        </w:pict>
      </w:r>
      <w:r>
        <w:rPr>
          <w:noProof/>
        </w:rPr>
        <w:pict w14:anchorId="411BD61D">
          <v:shape id="_x0000_s1243" type="#_x0000_t202" style="position:absolute;left:0;text-align:left;margin-left:207.6pt;margin-top:27.75pt;width:61.7pt;height:26.95pt;z-index:251696128" o:allowincell="f" stroked="f">
            <v:textbox style="mso-next-textbox:#_x0000_s1243">
              <w:txbxContent>
                <w:p w14:paraId="60C7AC8E" w14:textId="77777777" w:rsidR="006B11FE" w:rsidRDefault="006B11FE" w:rsidP="00BA14B8">
                  <w:pPr>
                    <w:jc w:val="center"/>
                  </w:pPr>
                  <w:r>
                    <w:rPr>
                      <w:snapToGrid w:val="0"/>
                    </w:rPr>
                    <w:t>Cercles</w:t>
                  </w:r>
                </w:p>
              </w:txbxContent>
            </v:textbox>
          </v:shape>
        </w:pict>
      </w:r>
      <w:r>
        <w:rPr>
          <w:noProof/>
        </w:rPr>
        <w:pict w14:anchorId="63F1DB2B">
          <v:line id="_x0000_s1244" style="position:absolute;left:0;text-align:left;z-index:251697152" from="242.15pt,58.65pt" to="242.15pt,202.65pt" o:allowincell="f">
            <v:stroke endarrow="block"/>
          </v:line>
        </w:pict>
      </w:r>
      <w:r>
        <w:rPr>
          <w:noProof/>
        </w:rPr>
        <w:pict w14:anchorId="5071E925">
          <v:shape id="_x0000_s1040" type="#_x0000_t202" style="position:absolute;left:0;text-align:left;margin-left:38.35pt;margin-top:27.75pt;width:61.7pt;height:26.95pt;z-index:251639808" o:allowincell="f" stroked="f">
            <v:textbox style="mso-next-textbox:#_x0000_s1040">
              <w:txbxContent>
                <w:p w14:paraId="435EC26F" w14:textId="77777777" w:rsidR="00DB3BEB" w:rsidRDefault="00BA14B8" w:rsidP="00BA14B8">
                  <w:pPr>
                    <w:jc w:val="center"/>
                  </w:pPr>
                  <w:r>
                    <w:rPr>
                      <w:snapToGrid w:val="0"/>
                    </w:rPr>
                    <w:t>Point</w:t>
                  </w:r>
                  <w:r w:rsidR="006B11FE">
                    <w:rPr>
                      <w:snapToGrid w:val="0"/>
                    </w:rPr>
                    <w:t>s</w:t>
                  </w:r>
                </w:p>
              </w:txbxContent>
            </v:textbox>
          </v:shape>
        </w:pict>
      </w:r>
      <w:r>
        <w:rPr>
          <w:noProof/>
        </w:rPr>
        <w:pict w14:anchorId="3D0A1931">
          <v:line id="_x0000_s1059" style="position:absolute;left:0;text-align:left;z-index:251659264" from="24.15pt,22.65pt" to="24.15pt,202.65pt" o:allowincell="f">
            <v:stroke endarrow="block"/>
          </v:line>
        </w:pict>
      </w:r>
      <w:r>
        <w:rPr>
          <w:noProof/>
        </w:rPr>
        <w:pict w14:anchorId="47754418">
          <v:shape id="_x0000_s1039" type="#_x0000_t202" style="position:absolute;left:0;text-align:left;margin-left:-13.5pt;margin-top:.55pt;width:65.95pt;height:27.2pt;z-index:251638784" o:allowincell="f" stroked="f">
            <v:textbox style="mso-next-textbox:#_x0000_s1039">
              <w:txbxContent>
                <w:p w14:paraId="6AE8FC6C" w14:textId="77777777" w:rsidR="00DB3BEB" w:rsidRDefault="006B11FE">
                  <w:r>
                    <w:rPr>
                      <w:snapToGrid w:val="0"/>
                    </w:rPr>
                    <w:t>Pointeurs</w:t>
                  </w:r>
                </w:p>
              </w:txbxContent>
            </v:textbox>
          </v:shape>
        </w:pict>
      </w:r>
    </w:p>
    <w:p w14:paraId="25BA971D" w14:textId="77777777" w:rsidR="00DB3BEB" w:rsidRDefault="00000000">
      <w:pPr>
        <w:jc w:val="center"/>
        <w:rPr>
          <w:snapToGrid w:val="0"/>
          <w:sz w:val="52"/>
        </w:rPr>
      </w:pPr>
      <w:r>
        <w:rPr>
          <w:noProof/>
        </w:rPr>
        <w:pict w14:anchorId="78C217A5">
          <v:shape id="_x0000_s1250" type="#_x0000_t202" style="position:absolute;left:0;text-align:left;margin-left:431.4pt;margin-top:24.8pt;width:72.65pt;height:24.1pt;z-index:251703296" o:allowincell="f" stroked="f">
            <v:textbox style="mso-next-textbox:#_x0000_s1250">
              <w:txbxContent>
                <w:p w14:paraId="3F94B60E" w14:textId="77777777" w:rsidR="006B11FE" w:rsidRDefault="006B11FE">
                  <w:r>
                    <w:rPr>
                      <w:snapToGrid w:val="0"/>
                    </w:rPr>
                    <w:t>Affichage</w:t>
                  </w:r>
                </w:p>
              </w:txbxContent>
            </v:textbox>
          </v:shape>
        </w:pict>
      </w:r>
      <w:r>
        <w:rPr>
          <w:noProof/>
        </w:rPr>
        <w:pict w14:anchorId="4912075B">
          <v:line id="_x0000_s1251" style="position:absolute;left:0;text-align:left;z-index:251704320" from="463.85pt,48.9pt" to="463.85pt,172.25pt" o:allowincell="f">
            <v:stroke endarrow="block"/>
          </v:line>
        </w:pict>
      </w:r>
      <w:r>
        <w:rPr>
          <w:noProof/>
        </w:rPr>
        <w:pict w14:anchorId="53B115FC">
          <v:line id="_x0000_s1247" style="position:absolute;left:0;text-align:left;z-index:251700224" from="332.5pt,17.65pt" to="332.5pt,172.25pt" o:allowincell="f">
            <v:stroke endarrow="block"/>
          </v:line>
        </w:pict>
      </w:r>
      <w:r>
        <w:rPr>
          <w:noProof/>
        </w:rPr>
        <w:pict w14:anchorId="4BA53BEA">
          <v:shape id="_x0000_s1046" type="#_x0000_t202" style="position:absolute;left:0;text-align:left;margin-left:327.05pt;margin-top:24.8pt;width:98.5pt;height:37.25pt;z-index:251645952" o:allowincell="f" stroked="f">
            <v:textbox style="mso-next-textbox:#_x0000_s1046">
              <w:txbxContent>
                <w:p w14:paraId="265AD4E7" w14:textId="77777777" w:rsidR="00DB3BEB" w:rsidRDefault="006B11FE">
                  <w:r>
                    <w:rPr>
                      <w:snapToGrid w:val="0"/>
                    </w:rPr>
                    <w:t>Transformations</w:t>
                  </w:r>
                </w:p>
              </w:txbxContent>
            </v:textbox>
          </v:shape>
        </w:pict>
      </w:r>
      <w:r>
        <w:rPr>
          <w:noProof/>
        </w:rPr>
        <w:pict w14:anchorId="1CF851E8">
          <v:shape id="_x0000_s1242" type="#_x0000_t202" style="position:absolute;left:0;text-align:left;margin-left:163.25pt;margin-top:28.65pt;width:73.15pt;height:28.4pt;z-index:251695104" o:allowincell="f" stroked="f">
            <v:textbox style="mso-next-textbox:#_x0000_s1242">
              <w:txbxContent>
                <w:p w14:paraId="5C5A1081" w14:textId="77777777" w:rsidR="006B11FE" w:rsidRDefault="006B11FE">
                  <w:r>
                    <w:rPr>
                      <w:snapToGrid w:val="0"/>
                    </w:rPr>
                    <w:t>Polygones</w:t>
                  </w:r>
                </w:p>
              </w:txbxContent>
            </v:textbox>
          </v:shape>
        </w:pict>
      </w:r>
      <w:r>
        <w:rPr>
          <w:noProof/>
        </w:rPr>
        <w:pict w14:anchorId="7D6AF936">
          <v:line id="_x0000_s1060" style="position:absolute;left:0;text-align:left;z-index:251660288" from="72.9pt,28.75pt" to="72.9pt,172.75pt" o:allowincell="f">
            <v:stroke endarrow="block"/>
          </v:line>
        </w:pict>
      </w:r>
    </w:p>
    <w:p w14:paraId="02440C41" w14:textId="77777777" w:rsidR="00DB3BEB" w:rsidRDefault="00000000">
      <w:pPr>
        <w:jc w:val="center"/>
        <w:rPr>
          <w:snapToGrid w:val="0"/>
          <w:sz w:val="52"/>
        </w:rPr>
      </w:pPr>
      <w:r>
        <w:rPr>
          <w:noProof/>
        </w:rPr>
        <w:pict w14:anchorId="0BE774D9">
          <v:shape id="_x0000_s1041" type="#_x0000_t202" style="position:absolute;left:0;text-align:left;margin-left:86.15pt;margin-top:5.95pt;width:48.9pt;height:28.4pt;z-index:251640832" o:allowincell="f" stroked="f">
            <v:textbox style="mso-next-textbox:#_x0000_s1041">
              <w:txbxContent>
                <w:p w14:paraId="2F58185D" w14:textId="77777777" w:rsidR="00DB3BEB" w:rsidRDefault="00DB3BEB">
                  <w:r>
                    <w:rPr>
                      <w:snapToGrid w:val="0"/>
                    </w:rPr>
                    <w:t>Lignes</w:t>
                  </w:r>
                </w:p>
              </w:txbxContent>
            </v:textbox>
          </v:shape>
        </w:pict>
      </w:r>
      <w:r>
        <w:rPr>
          <w:noProof/>
        </w:rPr>
        <w:pict w14:anchorId="497A4F6B">
          <v:line id="_x0000_s1064" style="position:absolute;left:0;text-align:left;z-index:251664384" from="372.8pt,19pt" to="372.8pt,142.35pt" o:allowincell="f">
            <v:stroke endarrow="block"/>
          </v:line>
        </w:pict>
      </w:r>
      <w:r>
        <w:rPr>
          <w:noProof/>
        </w:rPr>
        <w:pict w14:anchorId="7445AA9D">
          <v:line id="_x0000_s1063" style="position:absolute;left:0;text-align:left;z-index:251663360" from="202.75pt,27.15pt" to="202.75pt,142.35pt" o:allowincell="f">
            <v:stroke endarrow="block"/>
          </v:line>
        </w:pict>
      </w:r>
      <w:r>
        <w:rPr>
          <w:noProof/>
        </w:rPr>
        <w:pict w14:anchorId="2FAF34B5">
          <v:line id="_x0000_s1061" style="position:absolute;left:0;text-align:left;z-index:251661312" from="109.9pt,27.15pt" to="109.9pt,142.35pt" o:allowincell="f">
            <v:stroke endarrow="block"/>
          </v:line>
        </w:pict>
      </w:r>
    </w:p>
    <w:p w14:paraId="0796CF7E" w14:textId="77777777" w:rsidR="00DB3BEB" w:rsidRDefault="00000000">
      <w:pPr>
        <w:jc w:val="center"/>
        <w:rPr>
          <w:snapToGrid w:val="0"/>
          <w:sz w:val="52"/>
        </w:rPr>
      </w:pPr>
      <w:r>
        <w:rPr>
          <w:noProof/>
        </w:rPr>
        <w:pict w14:anchorId="6F85DE57">
          <v:shape id="_x0000_s1248" type="#_x0000_t202" style="position:absolute;left:0;text-align:left;margin-left:377pt;margin-top:16.45pt;width:81.9pt;height:30.6pt;z-index:251701248" o:allowincell="f" stroked="f">
            <v:textbox style="mso-next-textbox:#_x0000_s1248">
              <w:txbxContent>
                <w:p w14:paraId="088DABD9" w14:textId="77777777" w:rsidR="006B11FE" w:rsidRDefault="006B11FE" w:rsidP="006B11FE">
                  <w:pPr>
                    <w:jc w:val="center"/>
                  </w:pPr>
                  <w:r>
                    <w:rPr>
                      <w:snapToGrid w:val="0"/>
                    </w:rPr>
                    <w:t>Curseur</w:t>
                  </w:r>
                </w:p>
              </w:txbxContent>
            </v:textbox>
          </v:shape>
        </w:pict>
      </w:r>
      <w:r>
        <w:rPr>
          <w:noProof/>
        </w:rPr>
        <w:pict w14:anchorId="7DAFA098">
          <v:line id="_x0000_s1249" style="position:absolute;left:0;text-align:left;z-index:251702272" from="414.7pt,38pt" to="414.7pt,112.45pt" o:allowincell="f">
            <v:stroke endarrow="block"/>
          </v:line>
        </w:pict>
      </w:r>
      <w:r>
        <w:rPr>
          <w:noProof/>
        </w:rPr>
        <w:pict w14:anchorId="55B0E420">
          <v:shape id="_x0000_s1042" type="#_x0000_t202" style="position:absolute;left:0;text-align:left;margin-left:116.1pt;margin-top:4.45pt;width:81.9pt;height:42.6pt;z-index:251641856" o:allowincell="f" stroked="f">
            <v:textbox style="mso-next-textbox:#_x0000_s1042">
              <w:txbxContent>
                <w:p w14:paraId="14E2DCC7" w14:textId="77777777" w:rsidR="00DB3BEB" w:rsidRDefault="006B11FE" w:rsidP="006B11FE">
                  <w:pPr>
                    <w:jc w:val="center"/>
                  </w:pPr>
                  <w:r>
                    <w:rPr>
                      <w:snapToGrid w:val="0"/>
                    </w:rPr>
                    <w:t>Droites</w:t>
                  </w:r>
                  <w:r>
                    <w:rPr>
                      <w:snapToGrid w:val="0"/>
                    </w:rPr>
                    <w:br/>
                    <w:t>spéciales</w:t>
                  </w:r>
                </w:p>
              </w:txbxContent>
            </v:textbox>
          </v:shape>
        </w:pict>
      </w:r>
    </w:p>
    <w:p w14:paraId="3FA2B8E4" w14:textId="77777777" w:rsidR="00DB3BEB" w:rsidRDefault="00000000">
      <w:pPr>
        <w:jc w:val="center"/>
        <w:rPr>
          <w:snapToGrid w:val="0"/>
          <w:sz w:val="52"/>
        </w:rPr>
      </w:pPr>
      <w:r>
        <w:rPr>
          <w:noProof/>
        </w:rPr>
        <w:pict w14:anchorId="7E2C71AB">
          <v:line id="_x0000_s1062" style="position:absolute;left:0;text-align:left;z-index:251662336" from="153.8pt,8.15pt" to="153.8pt,82.6pt" o:allowincell="f">
            <v:stroke endarrow="block"/>
          </v:line>
        </w:pict>
      </w:r>
    </w:p>
    <w:p w14:paraId="609BE26D" w14:textId="77777777" w:rsidR="00DB3BEB" w:rsidRDefault="00DB3BEB">
      <w:pPr>
        <w:jc w:val="center"/>
        <w:rPr>
          <w:snapToGrid w:val="0"/>
          <w:sz w:val="52"/>
        </w:rPr>
      </w:pPr>
    </w:p>
    <w:p w14:paraId="574A57D2" w14:textId="77777777" w:rsidR="00DB3BEB" w:rsidRDefault="00DB3BEB">
      <w:pPr>
        <w:jc w:val="center"/>
        <w:rPr>
          <w:snapToGrid w:val="0"/>
          <w:sz w:val="52"/>
        </w:rPr>
      </w:pPr>
    </w:p>
    <w:p w14:paraId="5A180687" w14:textId="77777777" w:rsidR="00DB3BEB" w:rsidRDefault="00BA14B8">
      <w:pPr>
        <w:jc w:val="center"/>
        <w:rPr>
          <w:snapToGrid w:val="0"/>
          <w:sz w:val="52"/>
        </w:rPr>
      </w:pPr>
      <w:r w:rsidRPr="00BA14B8">
        <w:rPr>
          <w:noProof/>
        </w:rPr>
        <w:drawing>
          <wp:inline distT="0" distB="0" distL="0" distR="0" wp14:anchorId="0A11A95B" wp14:editId="629AC1D4">
            <wp:extent cx="6202393" cy="648237"/>
            <wp:effectExtent l="19050" t="0" r="7907" b="0"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269" cy="648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BF50D1" w14:textId="77777777" w:rsidR="00DB3BEB" w:rsidRDefault="00DB3BEB">
      <w:pPr>
        <w:jc w:val="center"/>
        <w:rPr>
          <w:snapToGrid w:val="0"/>
          <w:sz w:val="52"/>
        </w:rPr>
      </w:pPr>
    </w:p>
    <w:p w14:paraId="548C51B8" w14:textId="77777777" w:rsidR="00DB3BEB" w:rsidRDefault="006B11FE" w:rsidP="006B11FE">
      <w:pPr>
        <w:rPr>
          <w:snapToGrid w:val="0"/>
        </w:rPr>
      </w:pPr>
      <w:r>
        <w:rPr>
          <w:snapToGrid w:val="0"/>
        </w:rPr>
        <w:t xml:space="preserve">En cliquant sur la petite flèche en bas à droite de chaque icône, on fait apparaître un menu dans lequel on choisit l’outil que l’on veut. </w:t>
      </w:r>
    </w:p>
    <w:p w14:paraId="2627D9FC" w14:textId="77777777" w:rsidR="00DB3BEB" w:rsidRDefault="00DB3BEB">
      <w:pPr>
        <w:jc w:val="center"/>
        <w:rPr>
          <w:snapToGrid w:val="0"/>
        </w:rPr>
      </w:pPr>
    </w:p>
    <w:p w14:paraId="61E25FBA" w14:textId="77777777" w:rsidR="00DB3BEB" w:rsidRDefault="00DB3BEB"/>
    <w:p w14:paraId="447F51D7" w14:textId="77777777" w:rsidR="00DB3BEB" w:rsidRDefault="00DB3BEB"/>
    <w:p w14:paraId="637374D4" w14:textId="77777777" w:rsidR="00DB3BEB" w:rsidRDefault="00DB3BEB"/>
    <w:p w14:paraId="5F55CD0B" w14:textId="77777777" w:rsidR="00DB3BEB" w:rsidRDefault="00000000">
      <w:r>
        <w:rPr>
          <w:noProof/>
        </w:rPr>
        <w:pict w14:anchorId="660ABD93">
          <v:shape id="_x0000_s1050" type="#_x0000_t202" style="position:absolute;margin-left:-182.95pt;margin-top:9.3pt;width:83.95pt;height:33.2pt;z-index:251650048" o:allowincell="f" stroked="f">
            <v:textbox style="mso-next-textbox:#_x0000_s1050">
              <w:txbxContent>
                <w:p w14:paraId="52D3A27C" w14:textId="77777777" w:rsidR="00DB3BEB" w:rsidRDefault="00DB3BEB">
                  <w:r>
                    <w:rPr>
                      <w:snapToGrid w:val="0"/>
                    </w:rPr>
                    <w:t>Constructions</w:t>
                  </w:r>
                </w:p>
              </w:txbxContent>
            </v:textbox>
          </v:shape>
        </w:pict>
      </w:r>
    </w:p>
    <w:p w14:paraId="79A80BA4" w14:textId="77777777" w:rsidR="00DB3BEB" w:rsidRDefault="00DB3BEB"/>
    <w:p w14:paraId="3ED37AF4" w14:textId="77777777" w:rsidR="00DB3BEB" w:rsidRDefault="00DB3BEB">
      <w:pPr>
        <w:rPr>
          <w:sz w:val="2"/>
        </w:rPr>
      </w:pPr>
    </w:p>
    <w:p w14:paraId="5220BD87" w14:textId="77777777" w:rsidR="00DB3BEB" w:rsidRDefault="00D376C8">
      <w:pPr>
        <w:pStyle w:val="Titre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/>
        <w:jc w:val="center"/>
        <w:rPr>
          <w:caps/>
          <w:u w:val="none"/>
        </w:rPr>
      </w:pPr>
      <w:r>
        <w:rPr>
          <w:caps/>
          <w:u w:val="none"/>
        </w:rPr>
        <w:lastRenderedPageBreak/>
        <w:t>Les angles dans un triangle</w:t>
      </w:r>
    </w:p>
    <w:p w14:paraId="4D13CA8B" w14:textId="77777777" w:rsidR="00DB3BEB" w:rsidRDefault="00DB3BEB">
      <w:pPr>
        <w:pStyle w:val="En-tte"/>
        <w:tabs>
          <w:tab w:val="clear" w:pos="4536"/>
          <w:tab w:val="clear" w:pos="9072"/>
        </w:tabs>
        <w:rPr>
          <w:sz w:val="22"/>
        </w:rPr>
      </w:pPr>
    </w:p>
    <w:p w14:paraId="0B4E22EC" w14:textId="77777777" w:rsidR="00DB3BEB" w:rsidRDefault="00DB3BEB">
      <w:pPr>
        <w:pStyle w:val="Sous-titre"/>
        <w:rPr>
          <w:i/>
          <w:sz w:val="22"/>
        </w:rPr>
      </w:pPr>
      <w:r>
        <w:rPr>
          <w:i/>
          <w:sz w:val="22"/>
        </w:rPr>
        <w:t>Consignes générales</w:t>
      </w:r>
    </w:p>
    <w:p w14:paraId="4F9E64D7" w14:textId="77777777" w:rsidR="00DB3BEB" w:rsidRDefault="00DB3BEB">
      <w:pPr>
        <w:rPr>
          <w:i/>
          <w:sz w:val="22"/>
        </w:rPr>
      </w:pPr>
      <w:r>
        <w:rPr>
          <w:i/>
          <w:sz w:val="22"/>
        </w:rPr>
        <w:t xml:space="preserve">Chaque manipulation est précédée d’un </w:t>
      </w:r>
      <w:r>
        <w:rPr>
          <w:sz w:val="22"/>
        </w:rPr>
        <w:sym w:font="Webdings" w:char="F063"/>
      </w:r>
      <w:r>
        <w:rPr>
          <w:i/>
          <w:sz w:val="22"/>
        </w:rPr>
        <w:t>. Colorie ces cases au fur et à mesure que tu progresses.</w:t>
      </w:r>
    </w:p>
    <w:p w14:paraId="0A8F7349" w14:textId="77777777" w:rsidR="00DB3BEB" w:rsidRDefault="00DB3BEB">
      <w:pPr>
        <w:rPr>
          <w:sz w:val="22"/>
        </w:rPr>
      </w:pPr>
      <w:r>
        <w:rPr>
          <w:i/>
          <w:sz w:val="22"/>
        </w:rPr>
        <w:t xml:space="preserve">Tu dois répondre à </w:t>
      </w:r>
      <w:r w:rsidR="009B0A07">
        <w:rPr>
          <w:i/>
          <w:sz w:val="22"/>
        </w:rPr>
        <w:t>3</w:t>
      </w:r>
      <w:r>
        <w:rPr>
          <w:i/>
          <w:sz w:val="22"/>
        </w:rPr>
        <w:t xml:space="preserve"> questions (Q1 à Q</w:t>
      </w:r>
      <w:r w:rsidR="009B0A07">
        <w:rPr>
          <w:i/>
          <w:sz w:val="22"/>
        </w:rPr>
        <w:t>3</w:t>
      </w:r>
      <w:r>
        <w:rPr>
          <w:i/>
          <w:sz w:val="22"/>
        </w:rPr>
        <w:t>)</w:t>
      </w:r>
      <w:r w:rsidR="009B0A07">
        <w:rPr>
          <w:i/>
          <w:sz w:val="22"/>
        </w:rPr>
        <w:t xml:space="preserve">, puis te connecter à </w:t>
      </w:r>
      <w:r w:rsidR="00805133">
        <w:rPr>
          <w:i/>
          <w:sz w:val="22"/>
        </w:rPr>
        <w:t>LaboMeP</w:t>
      </w:r>
      <w:r w:rsidR="009B0A07">
        <w:rPr>
          <w:i/>
          <w:sz w:val="22"/>
        </w:rPr>
        <w:t xml:space="preserve"> et enfin résoudre trois exercices « papier » classiques.</w:t>
      </w:r>
    </w:p>
    <w:p w14:paraId="3C466F91" w14:textId="77777777" w:rsidR="00DB3BEB" w:rsidRDefault="00DB3BEB">
      <w:pPr>
        <w:rPr>
          <w:sz w:val="22"/>
        </w:rPr>
      </w:pPr>
    </w:p>
    <w:p w14:paraId="7532E26B" w14:textId="77777777" w:rsidR="00DB3BEB" w:rsidRDefault="00DB3BEB">
      <w:pPr>
        <w:ind w:left="568" w:hanging="284"/>
        <w:rPr>
          <w:sz w:val="22"/>
        </w:rPr>
        <w:sectPr w:rsidR="00DB3BEB">
          <w:footerReference w:type="default" r:id="rId10"/>
          <w:pgSz w:w="11906" w:h="16838"/>
          <w:pgMar w:top="851" w:right="1134" w:bottom="851" w:left="1134" w:header="720" w:footer="720" w:gutter="0"/>
          <w:pgNumType w:start="1"/>
          <w:cols w:space="720"/>
        </w:sectPr>
      </w:pPr>
    </w:p>
    <w:p w14:paraId="3C250D6B" w14:textId="77777777" w:rsidR="00DB3BEB" w:rsidRDefault="00DB3BEB">
      <w:pPr>
        <w:pStyle w:val="En-tte"/>
        <w:tabs>
          <w:tab w:val="clear" w:pos="4536"/>
          <w:tab w:val="clear" w:pos="9072"/>
        </w:tabs>
        <w:rPr>
          <w:sz w:val="28"/>
        </w:rPr>
      </w:pPr>
      <w:r>
        <w:rPr>
          <w:sz w:val="28"/>
        </w:rPr>
        <w:t>Énoncé</w:t>
      </w:r>
    </w:p>
    <w:p w14:paraId="7480A719" w14:textId="77777777" w:rsidR="00DB3BEB" w:rsidRDefault="00000000">
      <w:pPr>
        <w:rPr>
          <w:sz w:val="22"/>
        </w:rPr>
      </w:pPr>
      <w:r>
        <w:rPr>
          <w:noProof/>
          <w:sz w:val="22"/>
        </w:rPr>
        <w:pict w14:anchorId="4517AF42">
          <v:line id="_x0000_s1027" style="position:absolute;z-index:251634688" from="-6.3pt,-19.85pt" to="497.7pt,-19.85pt" o:allowincell="f" strokeweight=".25pt"/>
        </w:pict>
      </w:r>
      <w:r>
        <w:rPr>
          <w:noProof/>
          <w:sz w:val="22"/>
        </w:rPr>
        <w:pict w14:anchorId="38AB3E4F">
          <v:line id="_x0000_s1026" style="position:absolute;z-index:251633664" from="-6.3pt,1.75pt" to="497.7pt,1.75pt" o:allowincell="f" strokeweight=".25pt"/>
        </w:pict>
      </w:r>
    </w:p>
    <w:p w14:paraId="06975323" w14:textId="77777777" w:rsidR="00DB3BEB" w:rsidRDefault="00DB3BEB">
      <w:pPr>
        <w:rPr>
          <w:sz w:val="22"/>
        </w:rPr>
      </w:pPr>
      <w:r>
        <w:rPr>
          <w:b/>
          <w:sz w:val="22"/>
        </w:rPr>
        <w:t>1°)</w:t>
      </w:r>
      <w:r>
        <w:rPr>
          <w:sz w:val="22"/>
        </w:rPr>
        <w:t xml:space="preserve"> Trace un triangle </w:t>
      </w:r>
      <w:r w:rsidR="00D376C8">
        <w:rPr>
          <w:sz w:val="22"/>
        </w:rPr>
        <w:t xml:space="preserve">quelconque </w:t>
      </w:r>
      <w:r>
        <w:rPr>
          <w:sz w:val="22"/>
        </w:rPr>
        <w:t>ABC</w:t>
      </w:r>
    </w:p>
    <w:p w14:paraId="765D0C4D" w14:textId="77777777" w:rsidR="00DB3BEB" w:rsidRDefault="00DB3BEB">
      <w:pPr>
        <w:rPr>
          <w:sz w:val="22"/>
        </w:rPr>
      </w:pPr>
    </w:p>
    <w:p w14:paraId="6AADD4B7" w14:textId="77777777" w:rsidR="00DB3BEB" w:rsidRDefault="00DB3BEB">
      <w:pPr>
        <w:rPr>
          <w:sz w:val="22"/>
        </w:rPr>
      </w:pPr>
    </w:p>
    <w:p w14:paraId="29C65C4E" w14:textId="77777777" w:rsidR="00DB3BEB" w:rsidRDefault="00DB3BEB">
      <w:pPr>
        <w:rPr>
          <w:sz w:val="22"/>
        </w:rPr>
      </w:pPr>
    </w:p>
    <w:p w14:paraId="39CFDE6C" w14:textId="77777777" w:rsidR="00DB3BEB" w:rsidRDefault="00DB3BEB">
      <w:pPr>
        <w:rPr>
          <w:sz w:val="22"/>
        </w:rPr>
      </w:pPr>
    </w:p>
    <w:p w14:paraId="7694B703" w14:textId="77777777" w:rsidR="00DB3BEB" w:rsidRDefault="00DB3BEB">
      <w:pPr>
        <w:rPr>
          <w:sz w:val="22"/>
        </w:rPr>
      </w:pPr>
    </w:p>
    <w:p w14:paraId="423DEFDE" w14:textId="77777777" w:rsidR="00DB3BEB" w:rsidRDefault="00DB3BEB">
      <w:pPr>
        <w:rPr>
          <w:sz w:val="22"/>
        </w:rPr>
      </w:pPr>
    </w:p>
    <w:p w14:paraId="5D27E233" w14:textId="77777777" w:rsidR="00DB3BEB" w:rsidRDefault="00DB3BEB">
      <w:pPr>
        <w:rPr>
          <w:sz w:val="22"/>
        </w:rPr>
      </w:pPr>
    </w:p>
    <w:p w14:paraId="5E1DB477" w14:textId="77777777" w:rsidR="00DB3BEB" w:rsidRDefault="00DB3BEB">
      <w:pPr>
        <w:rPr>
          <w:sz w:val="22"/>
        </w:rPr>
      </w:pPr>
    </w:p>
    <w:p w14:paraId="34A10F53" w14:textId="77777777" w:rsidR="00DB3BEB" w:rsidRDefault="00DB3BEB">
      <w:pPr>
        <w:rPr>
          <w:sz w:val="22"/>
        </w:rPr>
      </w:pPr>
    </w:p>
    <w:p w14:paraId="21D5B1AE" w14:textId="77777777" w:rsidR="00DB3BEB" w:rsidRDefault="00DB3BEB">
      <w:pPr>
        <w:rPr>
          <w:sz w:val="22"/>
        </w:rPr>
      </w:pPr>
    </w:p>
    <w:p w14:paraId="1E0E217A" w14:textId="77777777" w:rsidR="00DB3BEB" w:rsidRDefault="00DB3BEB">
      <w:pPr>
        <w:rPr>
          <w:sz w:val="22"/>
        </w:rPr>
      </w:pPr>
    </w:p>
    <w:p w14:paraId="1F2700D1" w14:textId="77777777" w:rsidR="00DB3BEB" w:rsidRDefault="00DB3BEB">
      <w:pPr>
        <w:rPr>
          <w:sz w:val="22"/>
        </w:rPr>
      </w:pPr>
    </w:p>
    <w:p w14:paraId="36570DF2" w14:textId="77777777" w:rsidR="00DB3BEB" w:rsidRDefault="00DB3BEB">
      <w:pPr>
        <w:rPr>
          <w:sz w:val="22"/>
        </w:rPr>
      </w:pPr>
    </w:p>
    <w:p w14:paraId="44BEC359" w14:textId="77777777" w:rsidR="00DB3BEB" w:rsidRDefault="00DB3BEB">
      <w:pPr>
        <w:rPr>
          <w:sz w:val="22"/>
        </w:rPr>
      </w:pPr>
    </w:p>
    <w:p w14:paraId="6558FD47" w14:textId="77777777" w:rsidR="00DB3BEB" w:rsidRDefault="00DB3BEB">
      <w:pPr>
        <w:rPr>
          <w:sz w:val="22"/>
        </w:rPr>
      </w:pPr>
    </w:p>
    <w:p w14:paraId="21F985BB" w14:textId="77777777" w:rsidR="00DB3BEB" w:rsidRDefault="00DB3BEB">
      <w:pPr>
        <w:rPr>
          <w:sz w:val="22"/>
        </w:rPr>
      </w:pPr>
    </w:p>
    <w:p w14:paraId="7C8C10DA" w14:textId="77777777" w:rsidR="00DB3BEB" w:rsidRDefault="00DB3BEB">
      <w:pPr>
        <w:rPr>
          <w:sz w:val="22"/>
        </w:rPr>
      </w:pPr>
    </w:p>
    <w:p w14:paraId="246F64B2" w14:textId="77777777" w:rsidR="00DB3BEB" w:rsidRDefault="00DB3BEB">
      <w:pPr>
        <w:rPr>
          <w:sz w:val="22"/>
        </w:rPr>
      </w:pPr>
    </w:p>
    <w:p w14:paraId="6076D0E9" w14:textId="77777777" w:rsidR="00DB3BEB" w:rsidRDefault="00DB3BEB">
      <w:pPr>
        <w:rPr>
          <w:sz w:val="22"/>
        </w:rPr>
      </w:pPr>
    </w:p>
    <w:p w14:paraId="49396917" w14:textId="77777777" w:rsidR="001169CB" w:rsidRDefault="001169CB">
      <w:pPr>
        <w:rPr>
          <w:sz w:val="22"/>
        </w:rPr>
      </w:pPr>
    </w:p>
    <w:p w14:paraId="3A816728" w14:textId="77777777" w:rsidR="002F7993" w:rsidRDefault="002F7993">
      <w:pPr>
        <w:rPr>
          <w:sz w:val="22"/>
        </w:rPr>
      </w:pPr>
    </w:p>
    <w:p w14:paraId="115F2E2B" w14:textId="77777777" w:rsidR="002F7993" w:rsidRDefault="002F7993">
      <w:pPr>
        <w:rPr>
          <w:sz w:val="22"/>
        </w:rPr>
      </w:pPr>
    </w:p>
    <w:p w14:paraId="0B7AE9C9" w14:textId="77777777" w:rsidR="002F7993" w:rsidRDefault="002F7993">
      <w:pPr>
        <w:rPr>
          <w:sz w:val="22"/>
        </w:rPr>
      </w:pPr>
    </w:p>
    <w:p w14:paraId="05678669" w14:textId="77777777" w:rsidR="00DB3BEB" w:rsidRDefault="00DB3BEB">
      <w:pPr>
        <w:rPr>
          <w:sz w:val="22"/>
        </w:rPr>
      </w:pPr>
    </w:p>
    <w:p w14:paraId="6F9C1B12" w14:textId="77777777" w:rsidR="002F7993" w:rsidRDefault="002F7993">
      <w:pPr>
        <w:rPr>
          <w:sz w:val="22"/>
        </w:rPr>
      </w:pPr>
    </w:p>
    <w:p w14:paraId="52C772D4" w14:textId="77777777" w:rsidR="002F7993" w:rsidRDefault="002F7993">
      <w:pPr>
        <w:rPr>
          <w:sz w:val="22"/>
        </w:rPr>
      </w:pPr>
    </w:p>
    <w:p w14:paraId="488D216E" w14:textId="77777777" w:rsidR="002F7993" w:rsidRDefault="002F7993">
      <w:pPr>
        <w:rPr>
          <w:sz w:val="22"/>
        </w:rPr>
      </w:pPr>
    </w:p>
    <w:p w14:paraId="694860CF" w14:textId="77777777" w:rsidR="002F7993" w:rsidRDefault="002F7993">
      <w:pPr>
        <w:rPr>
          <w:sz w:val="22"/>
        </w:rPr>
      </w:pPr>
    </w:p>
    <w:p w14:paraId="18B6DBF7" w14:textId="77777777" w:rsidR="002F7993" w:rsidRDefault="002F7993">
      <w:pPr>
        <w:rPr>
          <w:sz w:val="22"/>
        </w:rPr>
      </w:pPr>
    </w:p>
    <w:p w14:paraId="3A214263" w14:textId="77777777" w:rsidR="00DB3BEB" w:rsidRDefault="00DB3BEB">
      <w:pPr>
        <w:rPr>
          <w:sz w:val="22"/>
        </w:rPr>
      </w:pPr>
    </w:p>
    <w:p w14:paraId="28FC9786" w14:textId="77777777" w:rsidR="00DB3BEB" w:rsidRDefault="00DB3BEB">
      <w:pPr>
        <w:pStyle w:val="Retraitcorpsdetexte"/>
      </w:pPr>
      <w:r>
        <w:br w:type="column"/>
      </w:r>
      <w:r>
        <w:t xml:space="preserve">Réalisation avec </w:t>
      </w:r>
      <w:r w:rsidR="00805133">
        <w:t>GeoGebra</w:t>
      </w:r>
    </w:p>
    <w:p w14:paraId="7D4DB50F" w14:textId="77777777" w:rsidR="00805133" w:rsidRDefault="00805133">
      <w:pPr>
        <w:ind w:left="284" w:hanging="284"/>
        <w:rPr>
          <w:sz w:val="22"/>
        </w:rPr>
      </w:pPr>
    </w:p>
    <w:p w14:paraId="2928084C" w14:textId="77777777" w:rsidR="00805133" w:rsidRDefault="00805133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Lance le logiciel GeoGebra</w:t>
      </w:r>
      <w:r w:rsidR="004F186F">
        <w:rPr>
          <w:sz w:val="22"/>
        </w:rPr>
        <w:t xml:space="preserve"> en cliquant sur </w:t>
      </w:r>
      <w:r w:rsidR="004F186F">
        <w:rPr>
          <w:i/>
          <w:sz w:val="22"/>
        </w:rPr>
        <w:t xml:space="preserve">Démarrer </w:t>
      </w:r>
      <w:r w:rsidR="004F186F">
        <w:rPr>
          <w:i/>
          <w:sz w:val="22"/>
        </w:rPr>
        <w:sym w:font="Wingdings" w:char="F0E8"/>
      </w:r>
      <w:r w:rsidR="004F186F">
        <w:rPr>
          <w:i/>
          <w:sz w:val="22"/>
        </w:rPr>
        <w:t xml:space="preserve"> Tous les programmes </w:t>
      </w:r>
      <w:r w:rsidR="004F186F">
        <w:rPr>
          <w:i/>
          <w:sz w:val="22"/>
        </w:rPr>
        <w:sym w:font="Wingdings" w:char="F0E8"/>
      </w:r>
      <w:r w:rsidR="004F186F">
        <w:rPr>
          <w:i/>
          <w:sz w:val="22"/>
        </w:rPr>
        <w:t xml:space="preserve"> Mathématiques </w:t>
      </w:r>
      <w:r w:rsidR="004F186F">
        <w:rPr>
          <w:i/>
          <w:sz w:val="22"/>
        </w:rPr>
        <w:sym w:font="Wingdings" w:char="F0E8"/>
      </w:r>
      <w:r w:rsidR="004F186F">
        <w:rPr>
          <w:i/>
          <w:sz w:val="22"/>
        </w:rPr>
        <w:t xml:space="preserve"> GeoGebra </w:t>
      </w:r>
      <w:r w:rsidR="004F186F">
        <w:rPr>
          <w:i/>
          <w:sz w:val="22"/>
        </w:rPr>
        <w:sym w:font="Wingdings" w:char="F0E8"/>
      </w:r>
      <w:r w:rsidR="004F186F">
        <w:rPr>
          <w:i/>
          <w:sz w:val="22"/>
        </w:rPr>
        <w:t xml:space="preserve"> GeoGebra</w:t>
      </w:r>
      <w:r w:rsidR="004A12CD">
        <w:rPr>
          <w:i/>
          <w:sz w:val="22"/>
        </w:rPr>
        <w:t xml:space="preserve"> V5.0</w:t>
      </w:r>
      <w:r>
        <w:rPr>
          <w:sz w:val="22"/>
        </w:rPr>
        <w:t>.</w:t>
      </w:r>
    </w:p>
    <w:p w14:paraId="7FD30B38" w14:textId="77777777" w:rsidR="00805133" w:rsidRDefault="00805133">
      <w:pPr>
        <w:ind w:left="284" w:hanging="284"/>
        <w:rPr>
          <w:sz w:val="22"/>
        </w:rPr>
      </w:pPr>
    </w:p>
    <w:p w14:paraId="5E626BB6" w14:textId="77777777" w:rsidR="00805133" w:rsidRDefault="00805133" w:rsidP="00805133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Dans le menu </w:t>
      </w:r>
      <w:r w:rsidR="00A54548">
        <w:rPr>
          <w:i/>
          <w:sz w:val="22"/>
        </w:rPr>
        <w:t>Options</w:t>
      </w:r>
      <w:r>
        <w:rPr>
          <w:sz w:val="22"/>
        </w:rPr>
        <w:t xml:space="preserve">, </w:t>
      </w:r>
      <w:r w:rsidR="00A54548">
        <w:rPr>
          <w:sz w:val="22"/>
        </w:rPr>
        <w:t>clique sur</w:t>
      </w:r>
      <w:r w:rsidR="006B0B17">
        <w:rPr>
          <w:sz w:val="22"/>
        </w:rPr>
        <w:t xml:space="preserve"> </w:t>
      </w:r>
      <w:r w:rsidR="006B0B17" w:rsidRPr="006B0B17">
        <w:rPr>
          <w:i/>
          <w:sz w:val="22"/>
        </w:rPr>
        <w:t>Arrondi</w:t>
      </w:r>
      <w:r w:rsidR="00A54548">
        <w:rPr>
          <w:sz w:val="22"/>
        </w:rPr>
        <w:t xml:space="preserve"> </w:t>
      </w:r>
      <w:r w:rsidR="006B0B17">
        <w:rPr>
          <w:sz w:val="22"/>
        </w:rPr>
        <w:t xml:space="preserve">et choisis </w:t>
      </w:r>
      <w:r w:rsidR="006B0B17">
        <w:rPr>
          <w:i/>
          <w:sz w:val="22"/>
        </w:rPr>
        <w:t>1</w:t>
      </w:r>
      <w:r w:rsidR="00A54548">
        <w:rPr>
          <w:i/>
          <w:sz w:val="22"/>
        </w:rPr>
        <w:t xml:space="preserve"> décimale</w:t>
      </w:r>
      <w:r w:rsidR="00A54548">
        <w:rPr>
          <w:sz w:val="22"/>
        </w:rPr>
        <w:t>.</w:t>
      </w:r>
    </w:p>
    <w:p w14:paraId="00CB1570" w14:textId="77777777" w:rsidR="006B0B17" w:rsidRDefault="006B0B17" w:rsidP="00805133">
      <w:pPr>
        <w:ind w:left="284" w:hanging="284"/>
        <w:rPr>
          <w:sz w:val="22"/>
        </w:rPr>
      </w:pPr>
    </w:p>
    <w:p w14:paraId="0A0227E2" w14:textId="77777777" w:rsidR="006B0B17" w:rsidRDefault="006B0B17" w:rsidP="006B0B17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Dans le menu </w:t>
      </w:r>
      <w:r>
        <w:rPr>
          <w:i/>
          <w:sz w:val="22"/>
        </w:rPr>
        <w:t>Options</w:t>
      </w:r>
      <w:r>
        <w:rPr>
          <w:sz w:val="22"/>
        </w:rPr>
        <w:t xml:space="preserve">, clique sur </w:t>
      </w:r>
      <w:r>
        <w:rPr>
          <w:i/>
          <w:sz w:val="22"/>
        </w:rPr>
        <w:t>Avancé…</w:t>
      </w:r>
      <w:r>
        <w:rPr>
          <w:sz w:val="22"/>
        </w:rPr>
        <w:t xml:space="preserve"> Dans la </w:t>
      </w:r>
      <w:r w:rsidR="0042781B">
        <w:rPr>
          <w:sz w:val="22"/>
        </w:rPr>
        <w:t>fenêtre</w:t>
      </w:r>
      <w:r>
        <w:rPr>
          <w:sz w:val="22"/>
        </w:rPr>
        <w:t xml:space="preserve"> qui s’ouvre, cl</w:t>
      </w:r>
      <w:r w:rsidR="0042781B">
        <w:rPr>
          <w:sz w:val="22"/>
        </w:rPr>
        <w:t>i</w:t>
      </w:r>
      <w:r>
        <w:rPr>
          <w:sz w:val="22"/>
        </w:rPr>
        <w:t>q</w:t>
      </w:r>
      <w:r w:rsidR="0042781B">
        <w:rPr>
          <w:sz w:val="22"/>
        </w:rPr>
        <w:t>u</w:t>
      </w:r>
      <w:r>
        <w:rPr>
          <w:sz w:val="22"/>
        </w:rPr>
        <w:t>e en haut sur l’avant-dernier icône (Préférences – Défaut).</w:t>
      </w:r>
    </w:p>
    <w:p w14:paraId="0FC0B371" w14:textId="77777777" w:rsidR="006B0B17" w:rsidRDefault="00000000" w:rsidP="006B0B17">
      <w:pPr>
        <w:ind w:left="284" w:hanging="284"/>
        <w:rPr>
          <w:sz w:val="22"/>
        </w:rPr>
      </w:pPr>
      <w:r>
        <w:rPr>
          <w:noProof/>
          <w:sz w:val="22"/>
        </w:rPr>
        <w:pict w14:anchorId="1C82338B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75" type="#_x0000_t32" style="position:absolute;left:0;text-align:left;margin-left:119.5pt;margin-top:2.65pt;width:16.3pt;height:28.55pt;z-index:251705344" o:connectortype="straight" strokecolor="red">
            <v:stroke endarrow="block"/>
          </v:shape>
        </w:pict>
      </w:r>
    </w:p>
    <w:p w14:paraId="6EB0A6B7" w14:textId="77777777" w:rsidR="006B0B17" w:rsidRDefault="006B0B17" w:rsidP="006B0B17">
      <w:pPr>
        <w:ind w:left="284" w:hanging="284"/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4A0022FA" wp14:editId="024AB59A">
            <wp:extent cx="2889638" cy="862642"/>
            <wp:effectExtent l="19050" t="0" r="5962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41033" b="77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376" cy="866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F8A691" w14:textId="77777777" w:rsidR="006B0B17" w:rsidRDefault="006B0B17" w:rsidP="00805133">
      <w:pPr>
        <w:ind w:left="284" w:hanging="284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32639" behindDoc="0" locked="0" layoutInCell="1" allowOverlap="1" wp14:anchorId="07259430" wp14:editId="47B2B49B">
            <wp:simplePos x="0" y="0"/>
            <wp:positionH relativeFrom="column">
              <wp:posOffset>2907665</wp:posOffset>
            </wp:positionH>
            <wp:positionV relativeFrom="paragraph">
              <wp:posOffset>132080</wp:posOffset>
            </wp:positionV>
            <wp:extent cx="1729740" cy="1673225"/>
            <wp:effectExtent l="19050" t="0" r="3810" b="0"/>
            <wp:wrapSquare wrapText="bothSides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35432" b="20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167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31AD016" w14:textId="77777777" w:rsidR="006B0B17" w:rsidRDefault="006B0B17" w:rsidP="00805133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Dans la liste de gauche, clique sur </w:t>
      </w:r>
      <w:r w:rsidRPr="006B0B17">
        <w:rPr>
          <w:i/>
          <w:sz w:val="22"/>
        </w:rPr>
        <w:t>Angles</w:t>
      </w:r>
      <w:r>
        <w:rPr>
          <w:sz w:val="22"/>
        </w:rPr>
        <w:t>.</w:t>
      </w:r>
    </w:p>
    <w:p w14:paraId="56AD9370" w14:textId="77777777" w:rsidR="006B0B17" w:rsidRDefault="00000000" w:rsidP="00805133">
      <w:pPr>
        <w:ind w:left="284" w:hanging="284"/>
        <w:rPr>
          <w:sz w:val="22"/>
        </w:rPr>
      </w:pPr>
      <w:r>
        <w:rPr>
          <w:noProof/>
          <w:sz w:val="22"/>
        </w:rPr>
        <w:pict w14:anchorId="2DC76D80">
          <v:shape id="_x0000_s1276" type="#_x0000_t32" style="position:absolute;left:0;text-align:left;margin-left:183.3pt;margin-top:2.5pt;width:51.65pt;height:101.85pt;z-index:251707392" o:connectortype="straight" strokecolor="red">
            <v:stroke endarrow="block"/>
          </v:shape>
        </w:pict>
      </w:r>
    </w:p>
    <w:p w14:paraId="5BFE1969" w14:textId="77777777" w:rsidR="006B0B17" w:rsidRDefault="006B0B17" w:rsidP="00805133">
      <w:pPr>
        <w:ind w:left="284" w:hanging="284"/>
        <w:rPr>
          <w:sz w:val="22"/>
        </w:rPr>
      </w:pPr>
    </w:p>
    <w:p w14:paraId="3E21B64C" w14:textId="77777777" w:rsidR="00676837" w:rsidRDefault="00676837" w:rsidP="00805133">
      <w:pPr>
        <w:ind w:left="284" w:hanging="284"/>
        <w:rPr>
          <w:sz w:val="22"/>
        </w:rPr>
      </w:pPr>
    </w:p>
    <w:p w14:paraId="2E5B63B1" w14:textId="77777777" w:rsidR="00676837" w:rsidRDefault="00000000" w:rsidP="00676837">
      <w:pPr>
        <w:ind w:left="284" w:hanging="284"/>
        <w:rPr>
          <w:sz w:val="22"/>
        </w:rPr>
      </w:pPr>
      <w:r>
        <w:rPr>
          <w:noProof/>
          <w:sz w:val="22"/>
        </w:rPr>
        <w:pict w14:anchorId="56C091D4">
          <v:shape id="_x0000_s1278" type="#_x0000_t32" style="position:absolute;left:0;text-align:left;margin-left:212.55pt;margin-top:3.9pt;width:82.15pt;height:0;z-index:251658240" o:connectortype="straight" strokecolor="red">
            <v:stroke endarrow="block"/>
          </v:shape>
        </w:pict>
      </w:r>
      <w:r w:rsidR="00676837">
        <w:rPr>
          <w:sz w:val="22"/>
        </w:rPr>
        <w:sym w:font="Webdings" w:char="F063"/>
      </w:r>
      <w:r w:rsidR="00676837">
        <w:rPr>
          <w:sz w:val="22"/>
        </w:rPr>
        <w:t xml:space="preserve"> Dans </w:t>
      </w:r>
      <w:r w:rsidR="00676837" w:rsidRPr="006B0B17">
        <w:rPr>
          <w:i/>
          <w:sz w:val="22"/>
        </w:rPr>
        <w:t>Angle entre</w:t>
      </w:r>
      <w:r w:rsidR="00676837">
        <w:rPr>
          <w:sz w:val="22"/>
        </w:rPr>
        <w:t xml:space="preserve">, choisis entre </w:t>
      </w:r>
      <w:r w:rsidR="00676837" w:rsidRPr="006B0B17">
        <w:rPr>
          <w:i/>
          <w:sz w:val="22"/>
        </w:rPr>
        <w:t>0° et 180°</w:t>
      </w:r>
      <w:r w:rsidR="00676837">
        <w:rPr>
          <w:sz w:val="22"/>
        </w:rPr>
        <w:t>.</w:t>
      </w:r>
    </w:p>
    <w:p w14:paraId="030C4E3A" w14:textId="77777777" w:rsidR="006B0B17" w:rsidRDefault="006B0B17" w:rsidP="00805133">
      <w:pPr>
        <w:ind w:left="284" w:hanging="284"/>
        <w:rPr>
          <w:sz w:val="22"/>
        </w:rPr>
      </w:pPr>
    </w:p>
    <w:p w14:paraId="0A21C125" w14:textId="77777777" w:rsidR="006B0B17" w:rsidRDefault="006B0B17" w:rsidP="00805133">
      <w:pPr>
        <w:ind w:left="284" w:hanging="284"/>
        <w:rPr>
          <w:sz w:val="22"/>
        </w:rPr>
      </w:pPr>
    </w:p>
    <w:p w14:paraId="4BFB5327" w14:textId="77777777" w:rsidR="006B0B17" w:rsidRDefault="006B0B17" w:rsidP="00805133">
      <w:pPr>
        <w:ind w:left="284" w:hanging="284"/>
        <w:rPr>
          <w:sz w:val="22"/>
        </w:rPr>
      </w:pPr>
    </w:p>
    <w:p w14:paraId="03B1DE2C" w14:textId="77777777" w:rsidR="00676837" w:rsidRDefault="00676837" w:rsidP="00676837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Ferme la fenêtre en cliquant sur la croix.</w:t>
      </w:r>
    </w:p>
    <w:p w14:paraId="59A4EE76" w14:textId="77777777" w:rsidR="006B0B17" w:rsidRDefault="006B0B17" w:rsidP="00805133">
      <w:pPr>
        <w:ind w:left="284" w:hanging="284"/>
        <w:rPr>
          <w:sz w:val="22"/>
        </w:rPr>
      </w:pPr>
    </w:p>
    <w:p w14:paraId="275D12B7" w14:textId="77777777" w:rsidR="00A54548" w:rsidRDefault="00A54548" w:rsidP="00805133">
      <w:pPr>
        <w:ind w:left="284" w:hanging="284"/>
        <w:rPr>
          <w:sz w:val="22"/>
        </w:rPr>
      </w:pPr>
    </w:p>
    <w:p w14:paraId="38A3B4E6" w14:textId="77777777" w:rsidR="00A54548" w:rsidRDefault="00A54548" w:rsidP="00A54548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</w:t>
      </w:r>
      <w:r w:rsidR="006B0B17">
        <w:rPr>
          <w:sz w:val="22"/>
        </w:rPr>
        <w:t>Clique avec le bouton droit sur la feuille de dessin et clique sur</w:t>
      </w:r>
      <w:r>
        <w:rPr>
          <w:sz w:val="22"/>
        </w:rPr>
        <w:t xml:space="preserve"> </w:t>
      </w:r>
      <w:r>
        <w:rPr>
          <w:i/>
          <w:sz w:val="22"/>
        </w:rPr>
        <w:t>Axes</w:t>
      </w:r>
      <w:r w:rsidR="006B0B17">
        <w:rPr>
          <w:sz w:val="22"/>
        </w:rPr>
        <w:t xml:space="preserve"> </w:t>
      </w:r>
      <w:r w:rsidR="00C8067D">
        <w:rPr>
          <w:sz w:val="22"/>
        </w:rPr>
        <w:t xml:space="preserve">et </w:t>
      </w:r>
      <w:r w:rsidR="00C8067D" w:rsidRPr="00C8067D">
        <w:rPr>
          <w:i/>
          <w:sz w:val="22"/>
        </w:rPr>
        <w:t>Grille</w:t>
      </w:r>
      <w:r w:rsidR="00C8067D">
        <w:rPr>
          <w:sz w:val="22"/>
        </w:rPr>
        <w:t xml:space="preserve"> </w:t>
      </w:r>
      <w:r w:rsidR="006B0B17">
        <w:rPr>
          <w:sz w:val="22"/>
        </w:rPr>
        <w:t xml:space="preserve">pour faire disparaître </w:t>
      </w:r>
      <w:r w:rsidR="00C8067D">
        <w:rPr>
          <w:sz w:val="22"/>
        </w:rPr>
        <w:t>le repère et le quadrillage.</w:t>
      </w:r>
    </w:p>
    <w:p w14:paraId="7B5F9ACA" w14:textId="77777777" w:rsidR="002F7993" w:rsidRDefault="00DB3BEB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Sélectionne l’outil </w:t>
      </w:r>
      <w:r w:rsidR="002F7993">
        <w:rPr>
          <w:i/>
          <w:sz w:val="22"/>
        </w:rPr>
        <w:t>Polygone</w:t>
      </w:r>
      <w:r>
        <w:rPr>
          <w:sz w:val="22"/>
        </w:rPr>
        <w:t xml:space="preserve"> </w:t>
      </w:r>
      <w:r w:rsidR="006B11FE" w:rsidRPr="006B11FE">
        <w:rPr>
          <w:noProof/>
        </w:rPr>
        <w:drawing>
          <wp:inline distT="0" distB="0" distL="0" distR="0" wp14:anchorId="34A7530C" wp14:editId="1229D5D1">
            <wp:extent cx="329339" cy="336130"/>
            <wp:effectExtent l="19050" t="0" r="0" b="0"/>
            <wp:docPr id="10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420" cy="336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sz w:val="22"/>
        </w:rPr>
        <w:t xml:space="preserve"> </w:t>
      </w:r>
      <w:r>
        <w:rPr>
          <w:sz w:val="22"/>
        </w:rPr>
        <w:t xml:space="preserve">. </w:t>
      </w:r>
      <w:r>
        <w:rPr>
          <w:sz w:val="22"/>
        </w:rPr>
        <w:br/>
        <w:t xml:space="preserve">Clique sur la feuille de dessin : un point </w:t>
      </w:r>
      <w:r w:rsidR="002F7993">
        <w:rPr>
          <w:sz w:val="22"/>
        </w:rPr>
        <w:t xml:space="preserve">nommé A </w:t>
      </w:r>
      <w:r>
        <w:rPr>
          <w:sz w:val="22"/>
        </w:rPr>
        <w:t>apparaît</w:t>
      </w:r>
      <w:r w:rsidR="002F7993">
        <w:rPr>
          <w:sz w:val="22"/>
        </w:rPr>
        <w:t>.</w:t>
      </w:r>
    </w:p>
    <w:p w14:paraId="1DC24347" w14:textId="77777777" w:rsidR="002F7993" w:rsidRDefault="002F7993">
      <w:pPr>
        <w:ind w:left="284" w:hanging="284"/>
        <w:rPr>
          <w:sz w:val="22"/>
        </w:rPr>
      </w:pPr>
    </w:p>
    <w:p w14:paraId="409BB310" w14:textId="77777777" w:rsidR="00DB3BEB" w:rsidRDefault="00DB3BEB">
      <w:pPr>
        <w:ind w:left="284" w:hanging="284"/>
      </w:pPr>
      <w:r>
        <w:rPr>
          <w:sz w:val="22"/>
        </w:rPr>
        <w:sym w:font="Webdings" w:char="F063"/>
      </w:r>
      <w:r>
        <w:rPr>
          <w:sz w:val="22"/>
        </w:rPr>
        <w:t xml:space="preserve"> Clique plus loin </w:t>
      </w:r>
      <w:r w:rsidR="002F7993">
        <w:rPr>
          <w:sz w:val="22"/>
        </w:rPr>
        <w:t>pour placer un</w:t>
      </w:r>
      <w:r>
        <w:rPr>
          <w:sz w:val="22"/>
        </w:rPr>
        <w:t xml:space="preserve"> deuxième point</w:t>
      </w:r>
      <w:r w:rsidR="002F7993">
        <w:rPr>
          <w:sz w:val="22"/>
        </w:rPr>
        <w:t>,</w:t>
      </w:r>
      <w:r>
        <w:rPr>
          <w:sz w:val="22"/>
        </w:rPr>
        <w:t xml:space="preserve"> </w:t>
      </w:r>
      <w:r w:rsidR="002F7993">
        <w:rPr>
          <w:sz w:val="22"/>
        </w:rPr>
        <w:t xml:space="preserve">nommé </w:t>
      </w:r>
      <w:r>
        <w:rPr>
          <w:sz w:val="22"/>
        </w:rPr>
        <w:t>B.</w:t>
      </w:r>
      <w:r w:rsidR="00D376C8" w:rsidRPr="00D376C8">
        <w:t xml:space="preserve"> </w:t>
      </w:r>
    </w:p>
    <w:p w14:paraId="30315676" w14:textId="77777777" w:rsidR="002F7993" w:rsidRDefault="004F186F">
      <w:pPr>
        <w:ind w:left="284" w:hanging="284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82816" behindDoc="0" locked="0" layoutInCell="1" allowOverlap="1" wp14:anchorId="69FC8053" wp14:editId="16D3E259">
            <wp:simplePos x="0" y="0"/>
            <wp:positionH relativeFrom="column">
              <wp:posOffset>3037205</wp:posOffset>
            </wp:positionH>
            <wp:positionV relativeFrom="paragraph">
              <wp:posOffset>36195</wp:posOffset>
            </wp:positionV>
            <wp:extent cx="1774825" cy="1388745"/>
            <wp:effectExtent l="19050" t="0" r="0" b="0"/>
            <wp:wrapSquare wrapText="bothSides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825" cy="138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FCECB0D" w14:textId="77777777" w:rsidR="00DB3BEB" w:rsidRDefault="00DB3BEB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Clique encore une fois </w:t>
      </w:r>
      <w:r w:rsidR="002F7993">
        <w:rPr>
          <w:sz w:val="22"/>
        </w:rPr>
        <w:t>pour obtenir C.</w:t>
      </w:r>
    </w:p>
    <w:p w14:paraId="6B5097EC" w14:textId="77777777" w:rsidR="002F7993" w:rsidRDefault="002F7993">
      <w:pPr>
        <w:ind w:left="284" w:hanging="284"/>
        <w:rPr>
          <w:sz w:val="22"/>
        </w:rPr>
      </w:pPr>
    </w:p>
    <w:p w14:paraId="0DE12FA6" w14:textId="77777777" w:rsidR="002F7993" w:rsidRDefault="002F7993">
      <w:pPr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Pour terminer le triangle, clique sur le point A (le curseur devient une flèche au lieu d’une croix) : tu dois obtenir une figure comme ci-</w:t>
      </w:r>
      <w:r w:rsidR="008E225F">
        <w:rPr>
          <w:sz w:val="22"/>
        </w:rPr>
        <w:t>contre</w:t>
      </w:r>
      <w:r>
        <w:rPr>
          <w:sz w:val="22"/>
        </w:rPr>
        <w:t> :</w:t>
      </w:r>
    </w:p>
    <w:p w14:paraId="12EDB0F9" w14:textId="77777777" w:rsidR="002F7993" w:rsidRDefault="002F7993">
      <w:pPr>
        <w:ind w:left="284" w:hanging="284"/>
        <w:rPr>
          <w:sz w:val="22"/>
        </w:rPr>
      </w:pPr>
    </w:p>
    <w:p w14:paraId="43AB06BD" w14:textId="77777777" w:rsidR="002F7993" w:rsidRDefault="002F7993">
      <w:pPr>
        <w:ind w:left="284" w:hanging="284"/>
        <w:rPr>
          <w:sz w:val="22"/>
        </w:rPr>
      </w:pPr>
    </w:p>
    <w:p w14:paraId="132E690A" w14:textId="77777777" w:rsidR="002F7993" w:rsidRDefault="002F7993">
      <w:pPr>
        <w:ind w:left="284" w:hanging="284"/>
        <w:rPr>
          <w:sz w:val="22"/>
        </w:rPr>
      </w:pPr>
    </w:p>
    <w:p w14:paraId="76805914" w14:textId="77777777" w:rsidR="00E115F8" w:rsidRDefault="00DB3BEB" w:rsidP="00E115F8">
      <w:pPr>
        <w:ind w:left="284" w:hanging="284"/>
      </w:pPr>
      <w:r>
        <w:rPr>
          <w:sz w:val="22"/>
        </w:rPr>
        <w:sym w:font="Webdings" w:char="F063"/>
      </w:r>
      <w:r>
        <w:rPr>
          <w:sz w:val="22"/>
        </w:rPr>
        <w:t xml:space="preserve"> On peut modifier la position des points</w:t>
      </w:r>
      <w:r w:rsidR="001169CB">
        <w:rPr>
          <w:sz w:val="22"/>
        </w:rPr>
        <w:t xml:space="preserve"> et obtenir des triangles dif</w:t>
      </w:r>
      <w:r w:rsidR="004204F4">
        <w:rPr>
          <w:sz w:val="22"/>
        </w:rPr>
        <w:t>f</w:t>
      </w:r>
      <w:r w:rsidR="001169CB">
        <w:rPr>
          <w:sz w:val="22"/>
        </w:rPr>
        <w:t>érents</w:t>
      </w:r>
      <w:r>
        <w:rPr>
          <w:sz w:val="22"/>
        </w:rPr>
        <w:t xml:space="preserve"> : sélectionne l’outil </w:t>
      </w:r>
      <w:r w:rsidR="002F7993">
        <w:rPr>
          <w:i/>
          <w:sz w:val="22"/>
        </w:rPr>
        <w:t>Déplacer</w:t>
      </w:r>
      <w:r w:rsidR="002F7993">
        <w:t xml:space="preserve"> </w:t>
      </w:r>
      <w:r w:rsidR="002F7993" w:rsidRPr="002F7993">
        <w:rPr>
          <w:noProof/>
        </w:rPr>
        <w:drawing>
          <wp:inline distT="0" distB="0" distL="0" distR="0" wp14:anchorId="599F1CEA" wp14:editId="482519C5">
            <wp:extent cx="277842" cy="277842"/>
            <wp:effectExtent l="19050" t="0" r="7908" b="0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39" cy="278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2"/>
        </w:rPr>
        <w:t>.</w:t>
      </w:r>
      <w:r>
        <w:rPr>
          <w:sz w:val="22"/>
        </w:rPr>
        <w:br/>
        <w:t>Clique sur le point A et garde le bouton de la souris enfoncé : la flèche se transforme en main qui « attrape » le point A. Si tu bouges la souris (</w:t>
      </w:r>
      <w:r>
        <w:rPr>
          <w:b/>
          <w:sz w:val="22"/>
        </w:rPr>
        <w:t>bouton enfoncé</w:t>
      </w:r>
      <w:r>
        <w:rPr>
          <w:sz w:val="22"/>
        </w:rPr>
        <w:t>), tu peux déplacer A (pareil avec B et C), ce qui déforme le triangle.</w:t>
      </w:r>
      <w:r w:rsidR="00D376C8" w:rsidRPr="00D376C8">
        <w:t xml:space="preserve"> </w:t>
      </w:r>
      <w:r w:rsidR="00E115F8">
        <w:br w:type="page"/>
      </w:r>
    </w:p>
    <w:p w14:paraId="34E65A2A" w14:textId="77777777" w:rsidR="00E115F8" w:rsidRDefault="00E115F8" w:rsidP="00E115F8">
      <w:pPr>
        <w:pStyle w:val="Corpsdetexte"/>
        <w:rPr>
          <w:sz w:val="22"/>
          <w:szCs w:val="22"/>
        </w:rPr>
      </w:pPr>
      <w:r>
        <w:rPr>
          <w:b/>
          <w:sz w:val="22"/>
        </w:rPr>
        <w:lastRenderedPageBreak/>
        <w:t>2°)</w:t>
      </w:r>
      <w:r>
        <w:rPr>
          <w:sz w:val="22"/>
        </w:rPr>
        <w:t xml:space="preserve"> Mesure les trois angles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D376C8">
        <w:rPr>
          <w:sz w:val="22"/>
        </w:rPr>
        <w:object w:dxaOrig="412" w:dyaOrig="173" w14:anchorId="525A6F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45pt;height:9.4pt" o:ole="" fillcolor="window">
            <v:imagedata r:id="rId16" o:title=""/>
          </v:shape>
          <o:OLEObject Type="Embed" ProgID="Draw" ShapeID="_x0000_i1025" DrawAspect="Content" ObjectID="_1834756899" r:id="rId17">
            <o:FieldCodes>\* MERGEFORMAT</o:FieldCodes>
          </o:OLEObject>
        </w:object>
      </w:r>
      <w:r>
        <w:rPr>
          <w:sz w:val="22"/>
        </w:rPr>
        <w:instrText>);ABC</w:instrText>
      </w:r>
      <w:r>
        <w:rPr>
          <w:sz w:val="22"/>
          <w:szCs w:val="22"/>
        </w:rPr>
        <w:instrText>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,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D376C8">
        <w:rPr>
          <w:sz w:val="22"/>
          <w:szCs w:val="22"/>
        </w:rPr>
        <w:object w:dxaOrig="412" w:dyaOrig="173" w14:anchorId="7272D3FC">
          <v:shape id="_x0000_i1026" type="#_x0000_t75" style="width:21.45pt;height:9.4pt" o:ole="" fillcolor="window">
            <v:imagedata r:id="rId16" o:title=""/>
          </v:shape>
          <o:OLEObject Type="Embed" ProgID="Draw" ShapeID="_x0000_i1026" DrawAspect="Content" ObjectID="_1834756900" r:id="rId18">
            <o:FieldCodes>\* MERGEFORMAT</o:FieldCodes>
          </o:OLEObject>
        </w:object>
      </w:r>
      <w:r>
        <w:rPr>
          <w:sz w:val="22"/>
          <w:szCs w:val="22"/>
        </w:rPr>
        <w:instrText>);ACB)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et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D376C8">
        <w:rPr>
          <w:sz w:val="22"/>
          <w:szCs w:val="22"/>
        </w:rPr>
        <w:object w:dxaOrig="412" w:dyaOrig="173" w14:anchorId="3A3B6DBF">
          <v:shape id="_x0000_i1027" type="#_x0000_t75" style="width:21.45pt;height:9.4pt" o:ole="" fillcolor="window">
            <v:imagedata r:id="rId16" o:title=""/>
          </v:shape>
          <o:OLEObject Type="Embed" ProgID="Draw" ShapeID="_x0000_i1027" DrawAspect="Content" ObjectID="_1834756901" r:id="rId19">
            <o:FieldCodes>\* MERGEFORMAT</o:FieldCodes>
          </o:OLEObject>
        </w:object>
      </w:r>
      <w:r>
        <w:rPr>
          <w:sz w:val="22"/>
          <w:szCs w:val="22"/>
        </w:rPr>
        <w:instrText>);BAC)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du triangle ABC.</w:t>
      </w:r>
    </w:p>
    <w:p w14:paraId="041DC784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057BC6A8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7880DB3E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0267CCEB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632CFC5B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4FDA169C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7CA2508F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79F981BF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73F369B4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5C2B1F31" w14:textId="77777777" w:rsidR="00E115F8" w:rsidRDefault="00000000" w:rsidP="00E115F8">
      <w:pPr>
        <w:pStyle w:val="Corpsdetexte"/>
        <w:rPr>
          <w:sz w:val="22"/>
          <w:szCs w:val="22"/>
        </w:rPr>
      </w:pPr>
      <w:r>
        <w:rPr>
          <w:noProof/>
        </w:rPr>
        <w:pict w14:anchorId="14EE1454">
          <v:line id="_x0000_s1240" style="position:absolute;z-index:251689984" from="4.2pt,7.7pt" to="508.2pt,7.7pt" strokeweight=".25pt"/>
        </w:pict>
      </w:r>
    </w:p>
    <w:p w14:paraId="7D587DED" w14:textId="77777777" w:rsidR="00E115F8" w:rsidRDefault="00E115F8" w:rsidP="00E115F8">
      <w:pPr>
        <w:pStyle w:val="Corpsdetexte"/>
        <w:rPr>
          <w:sz w:val="22"/>
          <w:szCs w:val="22"/>
        </w:rPr>
      </w:pPr>
    </w:p>
    <w:p w14:paraId="46E3F937" w14:textId="77777777" w:rsidR="00E115F8" w:rsidRDefault="00E115F8" w:rsidP="00E115F8">
      <w:pPr>
        <w:rPr>
          <w:sz w:val="22"/>
        </w:rPr>
      </w:pPr>
      <w:r>
        <w:rPr>
          <w:b/>
          <w:sz w:val="22"/>
        </w:rPr>
        <w:t>3°)</w:t>
      </w:r>
      <w:r>
        <w:rPr>
          <w:sz w:val="22"/>
        </w:rPr>
        <w:t xml:space="preserve"> Calcule la somme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6D2AC6">
        <w:rPr>
          <w:sz w:val="22"/>
        </w:rPr>
        <w:object w:dxaOrig="412" w:dyaOrig="173" w14:anchorId="0C8E8920">
          <v:shape id="_x0000_i1028" type="#_x0000_t75" style="width:21.45pt;height:9.4pt" o:ole="" fillcolor="window">
            <v:imagedata r:id="rId16" o:title=""/>
          </v:shape>
          <o:OLEObject Type="Embed" ProgID="Draw" ShapeID="_x0000_i1028" DrawAspect="Content" ObjectID="_1834756902" r:id="rId20">
            <o:FieldCodes>\* MERGEFORMAT</o:FieldCodes>
          </o:OLEObject>
        </w:object>
      </w:r>
      <w:r>
        <w:rPr>
          <w:sz w:val="22"/>
        </w:rPr>
        <w:instrText>);ABC</w:instrText>
      </w:r>
      <w:r>
        <w:rPr>
          <w:sz w:val="22"/>
          <w:szCs w:val="22"/>
        </w:rPr>
        <w:instrText>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+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6D2AC6">
        <w:rPr>
          <w:sz w:val="22"/>
          <w:szCs w:val="22"/>
        </w:rPr>
        <w:object w:dxaOrig="412" w:dyaOrig="173" w14:anchorId="532F435A">
          <v:shape id="_x0000_i1029" type="#_x0000_t75" style="width:21.45pt;height:9.4pt" o:ole="" fillcolor="window">
            <v:imagedata r:id="rId16" o:title=""/>
          </v:shape>
          <o:OLEObject Type="Embed" ProgID="Draw" ShapeID="_x0000_i1029" DrawAspect="Content" ObjectID="_1834756903" r:id="rId21">
            <o:FieldCodes>\* MERGEFORMAT</o:FieldCodes>
          </o:OLEObject>
        </w:object>
      </w:r>
      <w:r>
        <w:rPr>
          <w:sz w:val="22"/>
          <w:szCs w:val="22"/>
        </w:rPr>
        <w:instrText>);ACB)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+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6D2AC6">
        <w:rPr>
          <w:sz w:val="22"/>
          <w:szCs w:val="22"/>
        </w:rPr>
        <w:object w:dxaOrig="412" w:dyaOrig="173" w14:anchorId="5737AC69">
          <v:shape id="_x0000_i1030" type="#_x0000_t75" style="width:21.45pt;height:9.4pt" o:ole="" fillcolor="window">
            <v:imagedata r:id="rId16" o:title=""/>
          </v:shape>
          <o:OLEObject Type="Embed" ProgID="Draw" ShapeID="_x0000_i1030" DrawAspect="Content" ObjectID="_1834756904" r:id="rId22">
            <o:FieldCodes>\* MERGEFORMAT</o:FieldCodes>
          </o:OLEObject>
        </w:object>
      </w:r>
      <w:r>
        <w:rPr>
          <w:sz w:val="22"/>
          <w:szCs w:val="22"/>
        </w:rPr>
        <w:instrText>);BAC)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32DC803C" w14:textId="77777777" w:rsidR="00E115F8" w:rsidRDefault="00E115F8" w:rsidP="00E115F8">
      <w:pPr>
        <w:rPr>
          <w:b/>
          <w:sz w:val="22"/>
        </w:rPr>
      </w:pPr>
    </w:p>
    <w:p w14:paraId="50303BB0" w14:textId="77777777" w:rsidR="00E115F8" w:rsidRDefault="00E115F8" w:rsidP="00E115F8">
      <w:pPr>
        <w:rPr>
          <w:b/>
          <w:sz w:val="22"/>
        </w:rPr>
      </w:pPr>
    </w:p>
    <w:p w14:paraId="656EAA20" w14:textId="77777777" w:rsidR="00E115F8" w:rsidRDefault="00E115F8" w:rsidP="00E115F8">
      <w:pPr>
        <w:rPr>
          <w:b/>
          <w:sz w:val="22"/>
        </w:rPr>
      </w:pPr>
    </w:p>
    <w:p w14:paraId="618169A3" w14:textId="77777777" w:rsidR="00E115F8" w:rsidRDefault="00E115F8" w:rsidP="00E115F8">
      <w:pPr>
        <w:rPr>
          <w:b/>
          <w:sz w:val="22"/>
        </w:rPr>
      </w:pPr>
    </w:p>
    <w:p w14:paraId="3CBE6E27" w14:textId="77777777" w:rsidR="00E115F8" w:rsidRDefault="00E115F8" w:rsidP="00E115F8">
      <w:pPr>
        <w:rPr>
          <w:b/>
          <w:sz w:val="22"/>
        </w:rPr>
      </w:pPr>
    </w:p>
    <w:p w14:paraId="7094A322" w14:textId="77777777" w:rsidR="00E115F8" w:rsidRDefault="00E115F8" w:rsidP="00E115F8">
      <w:pPr>
        <w:rPr>
          <w:b/>
          <w:sz w:val="22"/>
        </w:rPr>
      </w:pPr>
    </w:p>
    <w:p w14:paraId="11434ECF" w14:textId="77777777" w:rsidR="00E115F8" w:rsidRDefault="00E115F8" w:rsidP="00E115F8">
      <w:pPr>
        <w:rPr>
          <w:b/>
          <w:sz w:val="22"/>
        </w:rPr>
      </w:pPr>
    </w:p>
    <w:p w14:paraId="5E330DA0" w14:textId="77777777" w:rsidR="00E115F8" w:rsidRDefault="00E115F8" w:rsidP="00E115F8">
      <w:pPr>
        <w:rPr>
          <w:b/>
          <w:sz w:val="22"/>
        </w:rPr>
      </w:pPr>
    </w:p>
    <w:p w14:paraId="679E9654" w14:textId="77777777" w:rsidR="00E115F8" w:rsidRDefault="00E115F8" w:rsidP="00E115F8">
      <w:pPr>
        <w:rPr>
          <w:b/>
          <w:sz w:val="22"/>
        </w:rPr>
      </w:pPr>
    </w:p>
    <w:p w14:paraId="49FA013C" w14:textId="77777777" w:rsidR="00E115F8" w:rsidRDefault="00E115F8" w:rsidP="00E115F8">
      <w:pPr>
        <w:rPr>
          <w:b/>
          <w:sz w:val="22"/>
        </w:rPr>
      </w:pPr>
    </w:p>
    <w:p w14:paraId="170E4A25" w14:textId="77777777" w:rsidR="00E115F8" w:rsidRDefault="00E115F8" w:rsidP="00E115F8">
      <w:pPr>
        <w:rPr>
          <w:b/>
          <w:sz w:val="22"/>
        </w:rPr>
      </w:pPr>
    </w:p>
    <w:p w14:paraId="1A3F1DC6" w14:textId="77777777" w:rsidR="00E115F8" w:rsidRDefault="00E115F8" w:rsidP="00E115F8">
      <w:pPr>
        <w:rPr>
          <w:b/>
          <w:sz w:val="22"/>
        </w:rPr>
      </w:pPr>
    </w:p>
    <w:p w14:paraId="0265EE7B" w14:textId="77777777" w:rsidR="00E115F8" w:rsidRDefault="00E115F8" w:rsidP="00E115F8">
      <w:pPr>
        <w:rPr>
          <w:b/>
          <w:sz w:val="22"/>
        </w:rPr>
      </w:pPr>
    </w:p>
    <w:p w14:paraId="1B7A84FB" w14:textId="77777777" w:rsidR="00E115F8" w:rsidRDefault="00E115F8" w:rsidP="00E115F8">
      <w:pPr>
        <w:rPr>
          <w:b/>
          <w:sz w:val="22"/>
        </w:rPr>
      </w:pPr>
    </w:p>
    <w:p w14:paraId="464C4FAD" w14:textId="77777777" w:rsidR="00E115F8" w:rsidRDefault="00E115F8" w:rsidP="00E115F8">
      <w:pPr>
        <w:rPr>
          <w:b/>
          <w:sz w:val="22"/>
        </w:rPr>
      </w:pPr>
    </w:p>
    <w:p w14:paraId="78997D0E" w14:textId="77777777" w:rsidR="00E115F8" w:rsidRDefault="00E115F8" w:rsidP="00E115F8">
      <w:pPr>
        <w:rPr>
          <w:b/>
          <w:sz w:val="22"/>
        </w:rPr>
      </w:pPr>
    </w:p>
    <w:p w14:paraId="335F80CA" w14:textId="77777777" w:rsidR="00E115F8" w:rsidRDefault="00E115F8" w:rsidP="00E115F8">
      <w:pPr>
        <w:rPr>
          <w:b/>
          <w:sz w:val="22"/>
        </w:rPr>
      </w:pPr>
    </w:p>
    <w:p w14:paraId="71DCA537" w14:textId="77777777" w:rsidR="00E115F8" w:rsidRDefault="00E115F8" w:rsidP="00E115F8">
      <w:pPr>
        <w:rPr>
          <w:b/>
          <w:sz w:val="22"/>
        </w:rPr>
      </w:pPr>
    </w:p>
    <w:p w14:paraId="38BB1509" w14:textId="77777777" w:rsidR="00E115F8" w:rsidRDefault="00E115F8" w:rsidP="00E115F8">
      <w:pPr>
        <w:rPr>
          <w:b/>
          <w:sz w:val="22"/>
        </w:rPr>
      </w:pPr>
    </w:p>
    <w:p w14:paraId="7C22BD07" w14:textId="77777777" w:rsidR="00E115F8" w:rsidRDefault="00E115F8" w:rsidP="00E115F8">
      <w:pPr>
        <w:rPr>
          <w:b/>
          <w:sz w:val="22"/>
        </w:rPr>
      </w:pPr>
    </w:p>
    <w:p w14:paraId="5BBAAFAD" w14:textId="77777777" w:rsidR="00E115F8" w:rsidRDefault="00E115F8" w:rsidP="00E115F8">
      <w:pPr>
        <w:rPr>
          <w:b/>
          <w:sz w:val="22"/>
        </w:rPr>
      </w:pPr>
    </w:p>
    <w:p w14:paraId="23F25CB0" w14:textId="77777777" w:rsidR="00E115F8" w:rsidRDefault="00E115F8" w:rsidP="00E115F8">
      <w:pPr>
        <w:rPr>
          <w:b/>
          <w:sz w:val="22"/>
        </w:rPr>
      </w:pPr>
    </w:p>
    <w:p w14:paraId="23DA8170" w14:textId="77777777" w:rsidR="00E115F8" w:rsidRDefault="00E115F8" w:rsidP="00E115F8">
      <w:pPr>
        <w:rPr>
          <w:b/>
          <w:sz w:val="22"/>
        </w:rPr>
      </w:pPr>
    </w:p>
    <w:p w14:paraId="10A473B1" w14:textId="77777777" w:rsidR="00E115F8" w:rsidRDefault="00E115F8" w:rsidP="00E115F8">
      <w:pPr>
        <w:rPr>
          <w:b/>
          <w:sz w:val="22"/>
        </w:rPr>
      </w:pPr>
    </w:p>
    <w:p w14:paraId="0FF70427" w14:textId="77777777" w:rsidR="00E115F8" w:rsidRDefault="00E115F8" w:rsidP="00E115F8">
      <w:pPr>
        <w:rPr>
          <w:b/>
          <w:sz w:val="22"/>
        </w:rPr>
      </w:pPr>
    </w:p>
    <w:p w14:paraId="1266FE26" w14:textId="77777777" w:rsidR="00E115F8" w:rsidRDefault="00E115F8" w:rsidP="00E115F8">
      <w:pPr>
        <w:rPr>
          <w:b/>
          <w:sz w:val="22"/>
        </w:rPr>
      </w:pPr>
    </w:p>
    <w:p w14:paraId="1430B134" w14:textId="77777777" w:rsidR="00E115F8" w:rsidRDefault="00E115F8" w:rsidP="00E115F8">
      <w:pPr>
        <w:rPr>
          <w:b/>
          <w:sz w:val="22"/>
        </w:rPr>
      </w:pPr>
    </w:p>
    <w:p w14:paraId="2B0AD09D" w14:textId="77777777" w:rsidR="00E115F8" w:rsidRDefault="00E115F8" w:rsidP="00E115F8">
      <w:pPr>
        <w:rPr>
          <w:b/>
          <w:sz w:val="22"/>
        </w:rPr>
      </w:pPr>
    </w:p>
    <w:p w14:paraId="58F1DDC4" w14:textId="77777777" w:rsidR="00E115F8" w:rsidRDefault="00E115F8" w:rsidP="00E115F8">
      <w:pPr>
        <w:rPr>
          <w:b/>
          <w:sz w:val="22"/>
        </w:rPr>
      </w:pPr>
    </w:p>
    <w:p w14:paraId="51D59406" w14:textId="77777777" w:rsidR="00E115F8" w:rsidRDefault="00E115F8" w:rsidP="00E115F8">
      <w:pPr>
        <w:rPr>
          <w:b/>
          <w:sz w:val="22"/>
        </w:rPr>
      </w:pPr>
    </w:p>
    <w:p w14:paraId="099C92A2" w14:textId="77777777" w:rsidR="00E115F8" w:rsidRDefault="00E115F8" w:rsidP="00E115F8">
      <w:pPr>
        <w:rPr>
          <w:b/>
          <w:sz w:val="22"/>
        </w:rPr>
      </w:pPr>
    </w:p>
    <w:p w14:paraId="56B20C45" w14:textId="77777777" w:rsidR="00E115F8" w:rsidRDefault="00E115F8" w:rsidP="00E115F8">
      <w:pPr>
        <w:rPr>
          <w:b/>
          <w:sz w:val="22"/>
        </w:rPr>
      </w:pPr>
    </w:p>
    <w:p w14:paraId="078D8E7C" w14:textId="77777777" w:rsidR="00E115F8" w:rsidRDefault="00E115F8" w:rsidP="00E115F8">
      <w:pPr>
        <w:rPr>
          <w:b/>
          <w:sz w:val="22"/>
        </w:rPr>
      </w:pPr>
    </w:p>
    <w:p w14:paraId="5C9FCF3C" w14:textId="77777777" w:rsidR="00E115F8" w:rsidRDefault="00000000" w:rsidP="00E115F8">
      <w:pPr>
        <w:rPr>
          <w:b/>
          <w:sz w:val="22"/>
        </w:rPr>
      </w:pPr>
      <w:r>
        <w:rPr>
          <w:noProof/>
          <w:sz w:val="22"/>
        </w:rPr>
        <w:pict w14:anchorId="0DDE1462">
          <v:line id="_x0000_s1037" style="position:absolute;z-index:251636736" from="-7.4pt,2.85pt" to="496.6pt,2.85pt" strokeweight=".25pt"/>
        </w:pict>
      </w:r>
    </w:p>
    <w:p w14:paraId="79DE26BB" w14:textId="77777777" w:rsidR="00E115F8" w:rsidRDefault="00E115F8" w:rsidP="00E115F8">
      <w:pPr>
        <w:rPr>
          <w:sz w:val="22"/>
        </w:rPr>
      </w:pPr>
      <w:r>
        <w:rPr>
          <w:b/>
          <w:sz w:val="22"/>
        </w:rPr>
        <w:t>4°)</w:t>
      </w:r>
      <w:r>
        <w:rPr>
          <w:sz w:val="22"/>
        </w:rPr>
        <w:t xml:space="preserve"> Effectue les trois exercices de LaboMeP.</w:t>
      </w:r>
    </w:p>
    <w:p w14:paraId="5A80D063" w14:textId="77777777" w:rsidR="00E115F8" w:rsidRDefault="00E115F8" w:rsidP="00E115F8">
      <w:pPr>
        <w:pStyle w:val="Corpsdetexte"/>
        <w:rPr>
          <w:sz w:val="22"/>
        </w:rPr>
      </w:pPr>
    </w:p>
    <w:p w14:paraId="1AC75AEE" w14:textId="77777777" w:rsidR="00D376C8" w:rsidRDefault="00E115F8" w:rsidP="00E115F8">
      <w:pPr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93056" behindDoc="0" locked="0" layoutInCell="1" allowOverlap="1" wp14:anchorId="1BC0BE15" wp14:editId="4C48F43C">
            <wp:simplePos x="0" y="0"/>
            <wp:positionH relativeFrom="column">
              <wp:posOffset>4225925</wp:posOffset>
            </wp:positionH>
            <wp:positionV relativeFrom="paragraph">
              <wp:posOffset>-8674100</wp:posOffset>
            </wp:positionV>
            <wp:extent cx="2243455" cy="1849755"/>
            <wp:effectExtent l="19050" t="0" r="4445" b="0"/>
            <wp:wrapSquare wrapText="bothSides"/>
            <wp:docPr id="3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184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2"/>
        </w:rPr>
        <w:br w:type="column"/>
      </w:r>
      <w:r w:rsidR="00D376C8">
        <w:rPr>
          <w:sz w:val="22"/>
        </w:rPr>
        <w:sym w:font="Webdings" w:char="F063"/>
      </w:r>
      <w:r w:rsidR="00D376C8">
        <w:rPr>
          <w:sz w:val="22"/>
        </w:rPr>
        <w:t xml:space="preserve"> Sélectionne l’outil </w:t>
      </w:r>
      <w:r w:rsidR="008E225F">
        <w:rPr>
          <w:i/>
          <w:sz w:val="22"/>
        </w:rPr>
        <w:t xml:space="preserve">Angle </w:t>
      </w:r>
      <w:r w:rsidR="008E225F" w:rsidRPr="008E225F">
        <w:rPr>
          <w:noProof/>
        </w:rPr>
        <w:drawing>
          <wp:inline distT="0" distB="0" distL="0" distR="0" wp14:anchorId="25CE7C03" wp14:editId="7D784D3D">
            <wp:extent cx="312192" cy="312192"/>
            <wp:effectExtent l="19050" t="0" r="0" b="0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92" cy="312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E225F">
        <w:rPr>
          <w:i/>
          <w:sz w:val="22"/>
        </w:rPr>
        <w:t xml:space="preserve"> </w:t>
      </w:r>
      <w:r w:rsidR="00D376C8">
        <w:rPr>
          <w:sz w:val="22"/>
        </w:rPr>
        <w:t>.</w:t>
      </w:r>
    </w:p>
    <w:p w14:paraId="6CF824B0" w14:textId="77777777" w:rsidR="00D376C8" w:rsidRDefault="00D376C8">
      <w:pPr>
        <w:ind w:left="284" w:hanging="284"/>
        <w:rPr>
          <w:sz w:val="22"/>
        </w:rPr>
      </w:pPr>
    </w:p>
    <w:p w14:paraId="06A4780A" w14:textId="77777777" w:rsidR="008E225F" w:rsidRDefault="00D376C8">
      <w:pPr>
        <w:ind w:left="284" w:hanging="284"/>
        <w:rPr>
          <w:sz w:val="22"/>
          <w:szCs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Pour mesurer l’angle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D376C8">
        <w:rPr>
          <w:sz w:val="22"/>
        </w:rPr>
        <w:object w:dxaOrig="412" w:dyaOrig="173" w14:anchorId="0B380850">
          <v:shape id="_x0000_i1031" type="#_x0000_t75" style="width:20.55pt;height:9.4pt" o:ole="" fillcolor="window">
            <v:imagedata r:id="rId16" o:title=""/>
          </v:shape>
          <o:OLEObject Type="Embed" ProgID="Draw" ShapeID="_x0000_i1031" DrawAspect="Content" ObjectID="_1834756905" r:id="rId25">
            <o:FieldCodes>\* MERGEFORMAT</o:FieldCodes>
          </o:OLEObject>
        </w:object>
      </w:r>
      <w:r>
        <w:rPr>
          <w:sz w:val="22"/>
        </w:rPr>
        <w:instrText>);ABC</w:instrText>
      </w:r>
      <w:r>
        <w:rPr>
          <w:sz w:val="22"/>
          <w:szCs w:val="22"/>
        </w:rPr>
        <w:instrText>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>, clique dans l’ordre sur A</w:t>
      </w:r>
      <w:r w:rsidR="006D2AC6">
        <w:rPr>
          <w:sz w:val="22"/>
          <w:szCs w:val="22"/>
        </w:rPr>
        <w:t xml:space="preserve"> (</w:t>
      </w:r>
      <w:r w:rsidR="006D2AC6" w:rsidRPr="006D2AC6">
        <w:rPr>
          <w:i/>
          <w:sz w:val="22"/>
          <w:szCs w:val="22"/>
        </w:rPr>
        <w:t>seulement</w:t>
      </w:r>
      <w:r w:rsidR="006D2AC6">
        <w:rPr>
          <w:sz w:val="22"/>
          <w:szCs w:val="22"/>
        </w:rPr>
        <w:t xml:space="preserve"> </w:t>
      </w:r>
      <w:r w:rsidR="006D2AC6" w:rsidRPr="006D2AC6">
        <w:rPr>
          <w:i/>
          <w:sz w:val="22"/>
          <w:szCs w:val="22"/>
        </w:rPr>
        <w:t xml:space="preserve">quand le </w:t>
      </w:r>
      <w:r w:rsidR="008E225F">
        <w:rPr>
          <w:i/>
          <w:sz w:val="22"/>
          <w:szCs w:val="22"/>
        </w:rPr>
        <w:t>curseur devient une flèche et que le point grossit</w:t>
      </w:r>
      <w:r w:rsidR="006D2AC6">
        <w:rPr>
          <w:i/>
          <w:sz w:val="22"/>
          <w:szCs w:val="22"/>
        </w:rPr>
        <w:t> !!!</w:t>
      </w:r>
      <w:r w:rsidR="006D2AC6">
        <w:rPr>
          <w:sz w:val="22"/>
          <w:szCs w:val="22"/>
        </w:rPr>
        <w:t>)</w:t>
      </w:r>
      <w:r>
        <w:rPr>
          <w:sz w:val="22"/>
          <w:szCs w:val="22"/>
        </w:rPr>
        <w:t xml:space="preserve">, </w:t>
      </w:r>
      <w:r w:rsidR="008E225F">
        <w:rPr>
          <w:sz w:val="22"/>
          <w:szCs w:val="22"/>
        </w:rPr>
        <w:t xml:space="preserve">puis sur </w:t>
      </w:r>
      <w:r>
        <w:rPr>
          <w:sz w:val="22"/>
          <w:szCs w:val="22"/>
        </w:rPr>
        <w:t>B</w:t>
      </w:r>
      <w:r w:rsidR="008E225F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="008E225F">
        <w:rPr>
          <w:sz w:val="22"/>
          <w:szCs w:val="22"/>
        </w:rPr>
        <w:t>puis</w:t>
      </w:r>
      <w:r w:rsidR="006D2AC6">
        <w:rPr>
          <w:sz w:val="22"/>
          <w:szCs w:val="22"/>
        </w:rPr>
        <w:t xml:space="preserve"> </w:t>
      </w:r>
      <w:r w:rsidR="008E225F">
        <w:rPr>
          <w:sz w:val="22"/>
          <w:szCs w:val="22"/>
        </w:rPr>
        <w:t>sur C.</w:t>
      </w:r>
    </w:p>
    <w:p w14:paraId="6E9DD419" w14:textId="77777777" w:rsidR="008E225F" w:rsidRDefault="008E225F">
      <w:pPr>
        <w:rPr>
          <w:b/>
          <w:sz w:val="22"/>
        </w:rPr>
      </w:pPr>
    </w:p>
    <w:p w14:paraId="37DEB353" w14:textId="77777777" w:rsidR="00E115F8" w:rsidRDefault="00E115F8" w:rsidP="00E115F8">
      <w:pPr>
        <w:ind w:right="-3839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Fais la même chose pour les </w:t>
      </w:r>
    </w:p>
    <w:p w14:paraId="759254E2" w14:textId="77777777" w:rsidR="00E115F8" w:rsidRDefault="00E115F8" w:rsidP="00E115F8">
      <w:pPr>
        <w:ind w:left="284" w:right="-3839"/>
        <w:rPr>
          <w:sz w:val="22"/>
          <w:szCs w:val="22"/>
        </w:rPr>
      </w:pPr>
      <w:r>
        <w:rPr>
          <w:sz w:val="22"/>
        </w:rPr>
        <w:t xml:space="preserve">angles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D376C8">
        <w:rPr>
          <w:sz w:val="22"/>
        </w:rPr>
        <w:object w:dxaOrig="412" w:dyaOrig="173" w14:anchorId="7FA38EF2">
          <v:shape id="_x0000_i1032" type="#_x0000_t75" style="width:20.55pt;height:9.4pt" o:ole="" fillcolor="window">
            <v:imagedata r:id="rId16" o:title=""/>
          </v:shape>
          <o:OLEObject Type="Embed" ProgID="Draw" ShapeID="_x0000_i1032" DrawAspect="Content" ObjectID="_1834756906" r:id="rId26">
            <o:FieldCodes>\* MERGEFORMAT</o:FieldCodes>
          </o:OLEObject>
        </w:object>
      </w:r>
      <w:r>
        <w:rPr>
          <w:sz w:val="22"/>
        </w:rPr>
        <w:instrText>);ACB</w:instrText>
      </w:r>
      <w:r>
        <w:rPr>
          <w:sz w:val="22"/>
          <w:szCs w:val="22"/>
        </w:rPr>
        <w:instrText>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et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D376C8">
        <w:rPr>
          <w:sz w:val="22"/>
          <w:szCs w:val="22"/>
        </w:rPr>
        <w:object w:dxaOrig="412" w:dyaOrig="173" w14:anchorId="40AFC85C">
          <v:shape id="_x0000_i1033" type="#_x0000_t75" style="width:20.55pt;height:9.4pt" o:ole="" fillcolor="window">
            <v:imagedata r:id="rId16" o:title=""/>
          </v:shape>
          <o:OLEObject Type="Embed" ProgID="Draw" ShapeID="_x0000_i1033" DrawAspect="Content" ObjectID="_1834756907" r:id="rId27">
            <o:FieldCodes>\* MERGEFORMAT</o:FieldCodes>
          </o:OLEObject>
        </w:object>
      </w:r>
      <w:r>
        <w:rPr>
          <w:sz w:val="22"/>
          <w:szCs w:val="22"/>
        </w:rPr>
        <w:instrText>);BAC)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09CF6B39" w14:textId="77777777" w:rsidR="00E115F8" w:rsidRDefault="00E115F8" w:rsidP="00E115F8">
      <w:pPr>
        <w:ind w:left="284" w:hanging="284"/>
        <w:rPr>
          <w:sz w:val="22"/>
          <w:szCs w:val="22"/>
        </w:rPr>
      </w:pPr>
    </w:p>
    <w:p w14:paraId="75512CC4" w14:textId="77777777" w:rsidR="00E115F8" w:rsidRDefault="00E115F8" w:rsidP="00E115F8">
      <w:pPr>
        <w:ind w:left="284" w:right="-3839" w:hanging="284"/>
        <w:rPr>
          <w:sz w:val="22"/>
          <w:szCs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</w:t>
      </w:r>
      <w:r>
        <w:rPr>
          <w:sz w:val="22"/>
          <w:szCs w:val="22"/>
        </w:rPr>
        <w:t xml:space="preserve">Tu dois obtenir une figure </w:t>
      </w:r>
      <w:r>
        <w:rPr>
          <w:sz w:val="22"/>
          <w:szCs w:val="22"/>
        </w:rPr>
        <w:br/>
        <w:t>ressemblant à celle-ci :</w:t>
      </w:r>
      <w:r w:rsidRPr="00D376C8">
        <w:rPr>
          <w:sz w:val="22"/>
          <w:szCs w:val="22"/>
        </w:rPr>
        <w:t xml:space="preserve"> </w:t>
      </w:r>
    </w:p>
    <w:p w14:paraId="462F4AD9" w14:textId="77777777" w:rsidR="00BA14B8" w:rsidRDefault="00BA14B8">
      <w:pPr>
        <w:rPr>
          <w:sz w:val="22"/>
        </w:rPr>
      </w:pPr>
    </w:p>
    <w:p w14:paraId="1F573330" w14:textId="77777777" w:rsidR="006D2AC6" w:rsidRDefault="00D46ED5" w:rsidP="00BA14B8">
      <w:pPr>
        <w:rPr>
          <w:sz w:val="22"/>
          <w:szCs w:val="22"/>
        </w:rPr>
      </w:pPr>
      <w:r>
        <w:rPr>
          <w:sz w:val="28"/>
        </w:rPr>
        <w:fldChar w:fldCharType="begin"/>
      </w:r>
      <w:r w:rsidR="006D2AC6">
        <w:rPr>
          <w:sz w:val="28"/>
        </w:rPr>
        <w:instrText xml:space="preserve"> EQ \x(Q1)</w:instrText>
      </w:r>
      <w:r>
        <w:rPr>
          <w:sz w:val="28"/>
        </w:rPr>
        <w:fldChar w:fldCharType="end"/>
      </w:r>
      <w:r w:rsidR="006D2AC6" w:rsidRPr="006D2AC6">
        <w:rPr>
          <w:sz w:val="22"/>
          <w:szCs w:val="22"/>
        </w:rPr>
        <w:t xml:space="preserve"> Modifie le triangle en déplaçant ses sommets</w:t>
      </w:r>
      <w:r w:rsidR="006D2AC6">
        <w:rPr>
          <w:sz w:val="22"/>
          <w:szCs w:val="22"/>
        </w:rPr>
        <w:t>, comme expliqué plus haut.</w:t>
      </w:r>
    </w:p>
    <w:p w14:paraId="6F536F6F" w14:textId="77777777" w:rsidR="006D2AC6" w:rsidRDefault="006D2AC6" w:rsidP="00BA14B8">
      <w:pPr>
        <w:rPr>
          <w:sz w:val="22"/>
          <w:szCs w:val="22"/>
        </w:rPr>
      </w:pPr>
      <w:r>
        <w:rPr>
          <w:sz w:val="22"/>
          <w:szCs w:val="22"/>
        </w:rPr>
        <w:t>Que constates-tu au sujet des mesures des angles ?</w:t>
      </w:r>
    </w:p>
    <w:p w14:paraId="6EE6DB99" w14:textId="77777777" w:rsidR="006D2AC6" w:rsidRDefault="006D2AC6" w:rsidP="00BA14B8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</w:p>
    <w:p w14:paraId="29837A8A" w14:textId="77777777" w:rsidR="006D2AC6" w:rsidRDefault="006D2AC6" w:rsidP="006D2AC6">
      <w:pPr>
        <w:pBdr>
          <w:bottom w:val="dashed" w:sz="4" w:space="1" w:color="auto"/>
        </w:pBdr>
        <w:rPr>
          <w:sz w:val="22"/>
        </w:rPr>
      </w:pPr>
    </w:p>
    <w:p w14:paraId="3400C0A6" w14:textId="77777777" w:rsidR="006D2AC6" w:rsidRDefault="006D2AC6" w:rsidP="006D2AC6">
      <w:pPr>
        <w:rPr>
          <w:sz w:val="22"/>
        </w:rPr>
      </w:pPr>
    </w:p>
    <w:p w14:paraId="1BEB62D8" w14:textId="77777777" w:rsidR="006D2AC6" w:rsidRDefault="006D2AC6" w:rsidP="006D2AC6">
      <w:pPr>
        <w:pBdr>
          <w:bottom w:val="dashed" w:sz="4" w:space="1" w:color="auto"/>
        </w:pBdr>
        <w:rPr>
          <w:sz w:val="22"/>
        </w:rPr>
      </w:pPr>
    </w:p>
    <w:p w14:paraId="303BB756" w14:textId="77777777" w:rsidR="006D2AC6" w:rsidRDefault="006D2AC6" w:rsidP="006D2AC6">
      <w:pPr>
        <w:rPr>
          <w:sz w:val="22"/>
        </w:rPr>
      </w:pPr>
    </w:p>
    <w:p w14:paraId="7DF520ED" w14:textId="77777777" w:rsidR="006D2AC6" w:rsidRDefault="006D2AC6" w:rsidP="006D2AC6">
      <w:pPr>
        <w:rPr>
          <w:sz w:val="22"/>
        </w:rPr>
      </w:pPr>
    </w:p>
    <w:p w14:paraId="3FFD1743" w14:textId="77777777" w:rsidR="006D2AC6" w:rsidRDefault="00D46ED5" w:rsidP="006D2AC6">
      <w:pPr>
        <w:rPr>
          <w:sz w:val="22"/>
          <w:szCs w:val="22"/>
        </w:rPr>
      </w:pPr>
      <w:r>
        <w:rPr>
          <w:sz w:val="28"/>
        </w:rPr>
        <w:fldChar w:fldCharType="begin"/>
      </w:r>
      <w:r w:rsidR="006D2AC6">
        <w:rPr>
          <w:sz w:val="28"/>
        </w:rPr>
        <w:instrText xml:space="preserve"> EQ \x(Q2)</w:instrText>
      </w:r>
      <w:r>
        <w:rPr>
          <w:sz w:val="28"/>
        </w:rPr>
        <w:fldChar w:fldCharType="end"/>
      </w:r>
      <w:r w:rsidR="006D2AC6">
        <w:rPr>
          <w:sz w:val="22"/>
          <w:szCs w:val="22"/>
        </w:rPr>
        <w:t xml:space="preserve"> En déplaçant les sommets, tu peux obtenir des triangles différents : pour 5 triangles différents obtenus, complète le tableau </w:t>
      </w:r>
      <w:r w:rsidR="004F186F">
        <w:rPr>
          <w:sz w:val="22"/>
          <w:szCs w:val="22"/>
        </w:rPr>
        <w:t>avec les trois angles affichés.</w:t>
      </w:r>
      <w:r w:rsidR="006D2AC6">
        <w:rPr>
          <w:sz w:val="22"/>
          <w:szCs w:val="22"/>
        </w:rPr>
        <w:t xml:space="preserve"> </w:t>
      </w:r>
      <w:r w:rsidR="00781E29">
        <w:rPr>
          <w:sz w:val="22"/>
          <w:szCs w:val="22"/>
        </w:rPr>
        <w:t>Ajoute</w:t>
      </w:r>
      <w:r w:rsidR="006D2AC6">
        <w:rPr>
          <w:sz w:val="22"/>
          <w:szCs w:val="22"/>
        </w:rPr>
        <w:t xml:space="preserve"> </w:t>
      </w:r>
      <w:r w:rsidR="004F186F">
        <w:rPr>
          <w:sz w:val="22"/>
          <w:szCs w:val="22"/>
        </w:rPr>
        <w:t xml:space="preserve">ensuite </w:t>
      </w:r>
      <w:r w:rsidR="00781E29">
        <w:rPr>
          <w:sz w:val="22"/>
          <w:szCs w:val="22"/>
        </w:rPr>
        <w:t>l</w:t>
      </w:r>
      <w:r w:rsidR="006D2AC6">
        <w:rPr>
          <w:sz w:val="22"/>
          <w:szCs w:val="22"/>
        </w:rPr>
        <w:t>es trois mesure</w:t>
      </w:r>
      <w:r w:rsidR="008D3106">
        <w:rPr>
          <w:sz w:val="22"/>
          <w:szCs w:val="22"/>
        </w:rPr>
        <w:t>s</w:t>
      </w:r>
      <w:r w:rsidR="006D2AC6">
        <w:rPr>
          <w:sz w:val="22"/>
          <w:szCs w:val="22"/>
        </w:rPr>
        <w:t xml:space="preserve"> </w:t>
      </w:r>
      <w:r w:rsidR="00781E29">
        <w:rPr>
          <w:sz w:val="22"/>
          <w:szCs w:val="22"/>
        </w:rPr>
        <w:t>dans la 4</w:t>
      </w:r>
      <w:r w:rsidR="00781E29" w:rsidRPr="00781E29">
        <w:rPr>
          <w:sz w:val="22"/>
          <w:szCs w:val="22"/>
          <w:vertAlign w:val="superscript"/>
        </w:rPr>
        <w:t>ème</w:t>
      </w:r>
      <w:r w:rsidR="00781E29">
        <w:rPr>
          <w:sz w:val="22"/>
          <w:szCs w:val="22"/>
        </w:rPr>
        <w:t xml:space="preserve"> ligne puis</w:t>
      </w:r>
      <w:r w:rsidR="004F186F">
        <w:rPr>
          <w:sz w:val="22"/>
          <w:szCs w:val="22"/>
        </w:rPr>
        <w:t xml:space="preserve"> écris </w:t>
      </w:r>
      <w:r w:rsidR="00781E29">
        <w:rPr>
          <w:sz w:val="22"/>
          <w:szCs w:val="22"/>
        </w:rPr>
        <w:t>l’</w:t>
      </w:r>
      <w:r w:rsidR="004F186F" w:rsidRPr="004F186F">
        <w:rPr>
          <w:b/>
          <w:sz w:val="22"/>
          <w:szCs w:val="22"/>
        </w:rPr>
        <w:t>arrondi à l’unité</w:t>
      </w:r>
      <w:r w:rsidR="004F186F">
        <w:rPr>
          <w:sz w:val="22"/>
          <w:szCs w:val="22"/>
        </w:rPr>
        <w:t xml:space="preserve"> </w:t>
      </w:r>
      <w:r w:rsidR="00781E29">
        <w:rPr>
          <w:sz w:val="22"/>
          <w:szCs w:val="22"/>
        </w:rPr>
        <w:t xml:space="preserve">de ce résultat </w:t>
      </w:r>
      <w:r w:rsidR="006D2AC6">
        <w:rPr>
          <w:sz w:val="22"/>
          <w:szCs w:val="22"/>
        </w:rPr>
        <w:t>dans la dernière ligne :</w:t>
      </w:r>
    </w:p>
    <w:p w14:paraId="6B724638" w14:textId="77777777" w:rsidR="006D2AC6" w:rsidRDefault="006D2AC6" w:rsidP="006D2AC6">
      <w:pPr>
        <w:rPr>
          <w:sz w:val="22"/>
          <w:szCs w:val="22"/>
        </w:rPr>
      </w:pPr>
    </w:p>
    <w:tbl>
      <w:tblPr>
        <w:tblW w:w="7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1247"/>
        <w:gridCol w:w="1247"/>
        <w:gridCol w:w="1247"/>
        <w:gridCol w:w="1247"/>
        <w:gridCol w:w="1247"/>
      </w:tblGrid>
      <w:tr w:rsidR="006D2AC6" w:rsidRPr="004E3DD6" w14:paraId="70900D06" w14:textId="77777777" w:rsidTr="00781E29">
        <w:tc>
          <w:tcPr>
            <w:tcW w:w="1526" w:type="dxa"/>
            <w:tcBorders>
              <w:top w:val="nil"/>
              <w:left w:val="nil"/>
            </w:tcBorders>
          </w:tcPr>
          <w:p w14:paraId="19FCCD3B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1259FFB7" w14:textId="77777777" w:rsidR="006D2AC6" w:rsidRPr="00781E29" w:rsidRDefault="006D2AC6" w:rsidP="004E3DD6">
            <w:pPr>
              <w:jc w:val="center"/>
              <w:rPr>
                <w:b/>
                <w:sz w:val="22"/>
                <w:szCs w:val="22"/>
              </w:rPr>
            </w:pPr>
            <w:r w:rsidRPr="00781E29">
              <w:rPr>
                <w:b/>
                <w:sz w:val="22"/>
                <w:szCs w:val="22"/>
              </w:rPr>
              <w:t>Triangle 1</w:t>
            </w:r>
          </w:p>
        </w:tc>
        <w:tc>
          <w:tcPr>
            <w:tcW w:w="1247" w:type="dxa"/>
          </w:tcPr>
          <w:p w14:paraId="21B3DA90" w14:textId="77777777" w:rsidR="006D2AC6" w:rsidRPr="00781E29" w:rsidRDefault="006D2AC6" w:rsidP="004E3DD6">
            <w:pPr>
              <w:jc w:val="center"/>
              <w:rPr>
                <w:b/>
                <w:sz w:val="22"/>
                <w:szCs w:val="22"/>
              </w:rPr>
            </w:pPr>
            <w:r w:rsidRPr="00781E29">
              <w:rPr>
                <w:b/>
                <w:sz w:val="22"/>
                <w:szCs w:val="22"/>
              </w:rPr>
              <w:t>Triangle 2</w:t>
            </w:r>
          </w:p>
        </w:tc>
        <w:tc>
          <w:tcPr>
            <w:tcW w:w="1247" w:type="dxa"/>
          </w:tcPr>
          <w:p w14:paraId="0BD479F1" w14:textId="77777777" w:rsidR="006D2AC6" w:rsidRPr="00781E29" w:rsidRDefault="006D2AC6" w:rsidP="004E3DD6">
            <w:pPr>
              <w:jc w:val="center"/>
              <w:rPr>
                <w:b/>
                <w:sz w:val="22"/>
                <w:szCs w:val="22"/>
              </w:rPr>
            </w:pPr>
            <w:r w:rsidRPr="00781E29">
              <w:rPr>
                <w:b/>
                <w:sz w:val="22"/>
                <w:szCs w:val="22"/>
              </w:rPr>
              <w:t>Triangle 3</w:t>
            </w:r>
          </w:p>
        </w:tc>
        <w:tc>
          <w:tcPr>
            <w:tcW w:w="1247" w:type="dxa"/>
          </w:tcPr>
          <w:p w14:paraId="7156CBCB" w14:textId="77777777" w:rsidR="006D2AC6" w:rsidRPr="00781E29" w:rsidRDefault="006D2AC6" w:rsidP="004E3DD6">
            <w:pPr>
              <w:jc w:val="center"/>
              <w:rPr>
                <w:b/>
                <w:sz w:val="22"/>
                <w:szCs w:val="22"/>
              </w:rPr>
            </w:pPr>
            <w:r w:rsidRPr="00781E29">
              <w:rPr>
                <w:b/>
                <w:sz w:val="22"/>
                <w:szCs w:val="22"/>
              </w:rPr>
              <w:t>Triangle 4</w:t>
            </w:r>
          </w:p>
        </w:tc>
        <w:tc>
          <w:tcPr>
            <w:tcW w:w="1247" w:type="dxa"/>
          </w:tcPr>
          <w:p w14:paraId="29D52242" w14:textId="77777777" w:rsidR="006D2AC6" w:rsidRPr="00781E29" w:rsidRDefault="006D2AC6" w:rsidP="004E3DD6">
            <w:pPr>
              <w:jc w:val="center"/>
              <w:rPr>
                <w:b/>
                <w:sz w:val="22"/>
                <w:szCs w:val="22"/>
              </w:rPr>
            </w:pPr>
            <w:r w:rsidRPr="00781E29">
              <w:rPr>
                <w:b/>
                <w:sz w:val="22"/>
                <w:szCs w:val="22"/>
              </w:rPr>
              <w:t>Triangle 5</w:t>
            </w:r>
          </w:p>
        </w:tc>
      </w:tr>
      <w:tr w:rsidR="006D2AC6" w:rsidRPr="004E3DD6" w14:paraId="4D2F81EB" w14:textId="77777777" w:rsidTr="004E3DD6">
        <w:trPr>
          <w:trHeight w:val="448"/>
        </w:trPr>
        <w:tc>
          <w:tcPr>
            <w:tcW w:w="1526" w:type="dxa"/>
            <w:vAlign w:val="center"/>
          </w:tcPr>
          <w:p w14:paraId="61509138" w14:textId="77777777" w:rsidR="006D2AC6" w:rsidRPr="004E3DD6" w:rsidRDefault="00D46ED5" w:rsidP="004E3DD6">
            <w:pPr>
              <w:jc w:val="center"/>
              <w:rPr>
                <w:sz w:val="22"/>
                <w:szCs w:val="22"/>
              </w:rPr>
            </w:pPr>
            <w:r w:rsidRPr="004E3DD6">
              <w:rPr>
                <w:sz w:val="22"/>
                <w:szCs w:val="22"/>
              </w:rPr>
              <w:fldChar w:fldCharType="begin"/>
            </w:r>
            <w:r w:rsidR="006D2AC6" w:rsidRPr="004E3DD6">
              <w:rPr>
                <w:sz w:val="22"/>
                <w:szCs w:val="22"/>
              </w:rPr>
              <w:instrText xml:space="preserve"> eq \o(\s\up5(</w:instrText>
            </w:r>
            <w:r w:rsidR="006D2AC6" w:rsidRPr="004E3DD6">
              <w:rPr>
                <w:sz w:val="22"/>
                <w:szCs w:val="22"/>
              </w:rPr>
              <w:object w:dxaOrig="412" w:dyaOrig="173" w14:anchorId="32A6415F">
                <v:shape id="_x0000_i1034" type="#_x0000_t75" style="width:21.45pt;height:9.4pt" o:ole="" fillcolor="window">
                  <v:imagedata r:id="rId16" o:title=""/>
                </v:shape>
                <o:OLEObject Type="Embed" ProgID="Draw" ShapeID="_x0000_i1034" DrawAspect="Content" ObjectID="_1834756908" r:id="rId28">
                  <o:FieldCodes>\* MERGEFORMAT</o:FieldCodes>
                </o:OLEObject>
              </w:object>
            </w:r>
            <w:r w:rsidR="006D2AC6" w:rsidRPr="004E3DD6">
              <w:rPr>
                <w:sz w:val="22"/>
                <w:szCs w:val="22"/>
              </w:rPr>
              <w:instrText>);ABC)</w:instrText>
            </w:r>
            <w:r w:rsidRPr="004E3DD6">
              <w:rPr>
                <w:sz w:val="22"/>
                <w:szCs w:val="22"/>
              </w:rPr>
              <w:fldChar w:fldCharType="end"/>
            </w:r>
            <w:r w:rsidR="006D2AC6" w:rsidRPr="004E3DD6">
              <w:rPr>
                <w:sz w:val="22"/>
                <w:szCs w:val="22"/>
              </w:rPr>
              <w:t xml:space="preserve"> </w:t>
            </w:r>
            <w:r w:rsidRPr="004E3DD6">
              <w:rPr>
                <w:sz w:val="22"/>
                <w:szCs w:val="22"/>
              </w:rPr>
              <w:fldChar w:fldCharType="begin"/>
            </w:r>
            <w:r w:rsidR="006D2AC6" w:rsidRPr="004E3DD6">
              <w:rPr>
                <w:sz w:val="22"/>
                <w:szCs w:val="22"/>
              </w:rPr>
              <w:instrText xml:space="preserve"> EQ \s\do2(=)</w:instrText>
            </w:r>
            <w:r w:rsidRPr="004E3DD6">
              <w:rPr>
                <w:sz w:val="22"/>
                <w:szCs w:val="22"/>
              </w:rPr>
              <w:fldChar w:fldCharType="end"/>
            </w:r>
          </w:p>
        </w:tc>
        <w:tc>
          <w:tcPr>
            <w:tcW w:w="1247" w:type="dxa"/>
          </w:tcPr>
          <w:p w14:paraId="6ADFFCDD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2DF49D3A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1C408620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72663B1C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56F697EF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</w:tr>
      <w:tr w:rsidR="006D2AC6" w:rsidRPr="004E3DD6" w14:paraId="2D4F1DF5" w14:textId="77777777" w:rsidTr="004E3DD6">
        <w:trPr>
          <w:trHeight w:val="448"/>
        </w:trPr>
        <w:tc>
          <w:tcPr>
            <w:tcW w:w="1526" w:type="dxa"/>
            <w:vAlign w:val="center"/>
          </w:tcPr>
          <w:p w14:paraId="3297E2E6" w14:textId="77777777" w:rsidR="006D2AC6" w:rsidRPr="004E3DD6" w:rsidRDefault="00D46ED5" w:rsidP="004E3DD6">
            <w:pPr>
              <w:jc w:val="center"/>
              <w:rPr>
                <w:sz w:val="22"/>
                <w:szCs w:val="22"/>
              </w:rPr>
            </w:pPr>
            <w:r w:rsidRPr="004E3DD6">
              <w:rPr>
                <w:sz w:val="22"/>
                <w:szCs w:val="22"/>
              </w:rPr>
              <w:fldChar w:fldCharType="begin"/>
            </w:r>
            <w:r w:rsidR="006D2AC6" w:rsidRPr="004E3DD6">
              <w:rPr>
                <w:sz w:val="22"/>
                <w:szCs w:val="22"/>
              </w:rPr>
              <w:instrText xml:space="preserve"> eq \o(\s\up5(</w:instrText>
            </w:r>
            <w:r w:rsidR="006D2AC6" w:rsidRPr="004E3DD6">
              <w:rPr>
                <w:sz w:val="22"/>
                <w:szCs w:val="22"/>
              </w:rPr>
              <w:object w:dxaOrig="412" w:dyaOrig="173" w14:anchorId="2F26AC16">
                <v:shape id="_x0000_i1035" type="#_x0000_t75" style="width:21.45pt;height:9.4pt" o:ole="" fillcolor="window">
                  <v:imagedata r:id="rId16" o:title=""/>
                </v:shape>
                <o:OLEObject Type="Embed" ProgID="Draw" ShapeID="_x0000_i1035" DrawAspect="Content" ObjectID="_1834756909" r:id="rId29">
                  <o:FieldCodes>\* MERGEFORMAT</o:FieldCodes>
                </o:OLEObject>
              </w:object>
            </w:r>
            <w:r w:rsidR="006D2AC6" w:rsidRPr="004E3DD6">
              <w:rPr>
                <w:sz w:val="22"/>
                <w:szCs w:val="22"/>
              </w:rPr>
              <w:instrText>);ACB)</w:instrText>
            </w:r>
            <w:r w:rsidRPr="004E3DD6">
              <w:rPr>
                <w:sz w:val="22"/>
                <w:szCs w:val="22"/>
              </w:rPr>
              <w:fldChar w:fldCharType="end"/>
            </w:r>
            <w:r w:rsidR="006D2AC6" w:rsidRPr="004E3DD6">
              <w:rPr>
                <w:sz w:val="22"/>
                <w:szCs w:val="22"/>
              </w:rPr>
              <w:t xml:space="preserve"> </w:t>
            </w:r>
            <w:r w:rsidRPr="004E3DD6">
              <w:rPr>
                <w:sz w:val="22"/>
                <w:szCs w:val="22"/>
              </w:rPr>
              <w:fldChar w:fldCharType="begin"/>
            </w:r>
            <w:r w:rsidR="006D2AC6" w:rsidRPr="004E3DD6">
              <w:rPr>
                <w:sz w:val="22"/>
                <w:szCs w:val="22"/>
              </w:rPr>
              <w:instrText xml:space="preserve"> EQ \s\do2(=)</w:instrText>
            </w:r>
            <w:r w:rsidRPr="004E3DD6">
              <w:rPr>
                <w:sz w:val="22"/>
                <w:szCs w:val="22"/>
              </w:rPr>
              <w:fldChar w:fldCharType="end"/>
            </w:r>
          </w:p>
        </w:tc>
        <w:tc>
          <w:tcPr>
            <w:tcW w:w="1247" w:type="dxa"/>
          </w:tcPr>
          <w:p w14:paraId="07E852D2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76BDFDC7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71BDC409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18167A25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31588E12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</w:tr>
      <w:tr w:rsidR="006D2AC6" w:rsidRPr="004E3DD6" w14:paraId="6D397B1A" w14:textId="77777777" w:rsidTr="004E3DD6">
        <w:trPr>
          <w:trHeight w:val="448"/>
        </w:trPr>
        <w:tc>
          <w:tcPr>
            <w:tcW w:w="1526" w:type="dxa"/>
            <w:vAlign w:val="center"/>
          </w:tcPr>
          <w:p w14:paraId="4F3D1C8A" w14:textId="77777777" w:rsidR="006D2AC6" w:rsidRPr="004E3DD6" w:rsidRDefault="00D46ED5" w:rsidP="004E3DD6">
            <w:pPr>
              <w:jc w:val="center"/>
              <w:rPr>
                <w:sz w:val="22"/>
                <w:szCs w:val="22"/>
              </w:rPr>
            </w:pPr>
            <w:r w:rsidRPr="004E3DD6">
              <w:rPr>
                <w:sz w:val="22"/>
                <w:szCs w:val="22"/>
              </w:rPr>
              <w:fldChar w:fldCharType="begin"/>
            </w:r>
            <w:r w:rsidR="006D2AC6" w:rsidRPr="004E3DD6">
              <w:rPr>
                <w:sz w:val="22"/>
                <w:szCs w:val="22"/>
              </w:rPr>
              <w:instrText xml:space="preserve"> eq \o(\s\up5(</w:instrText>
            </w:r>
            <w:r w:rsidR="006D2AC6" w:rsidRPr="004E3DD6">
              <w:rPr>
                <w:sz w:val="22"/>
                <w:szCs w:val="22"/>
              </w:rPr>
              <w:object w:dxaOrig="412" w:dyaOrig="173" w14:anchorId="79A481E9">
                <v:shape id="_x0000_i1036" type="#_x0000_t75" style="width:21.45pt;height:9.4pt" o:ole="" fillcolor="window">
                  <v:imagedata r:id="rId16" o:title=""/>
                </v:shape>
                <o:OLEObject Type="Embed" ProgID="Draw" ShapeID="_x0000_i1036" DrawAspect="Content" ObjectID="_1834756910" r:id="rId30">
                  <o:FieldCodes>\* MERGEFORMAT</o:FieldCodes>
                </o:OLEObject>
              </w:object>
            </w:r>
            <w:r w:rsidR="006D2AC6" w:rsidRPr="004E3DD6">
              <w:rPr>
                <w:sz w:val="22"/>
                <w:szCs w:val="22"/>
              </w:rPr>
              <w:instrText>);BAC)</w:instrText>
            </w:r>
            <w:r w:rsidRPr="004E3DD6">
              <w:rPr>
                <w:sz w:val="22"/>
                <w:szCs w:val="22"/>
              </w:rPr>
              <w:fldChar w:fldCharType="end"/>
            </w:r>
            <w:r w:rsidR="006D2AC6" w:rsidRPr="004E3DD6">
              <w:rPr>
                <w:sz w:val="22"/>
                <w:szCs w:val="22"/>
              </w:rPr>
              <w:t xml:space="preserve"> </w:t>
            </w:r>
            <w:r w:rsidRPr="004E3DD6">
              <w:rPr>
                <w:sz w:val="22"/>
                <w:szCs w:val="22"/>
              </w:rPr>
              <w:fldChar w:fldCharType="begin"/>
            </w:r>
            <w:r w:rsidR="006D2AC6" w:rsidRPr="004E3DD6">
              <w:rPr>
                <w:sz w:val="22"/>
                <w:szCs w:val="22"/>
              </w:rPr>
              <w:instrText xml:space="preserve"> EQ \s\do2(=)</w:instrText>
            </w:r>
            <w:r w:rsidRPr="004E3DD6">
              <w:rPr>
                <w:sz w:val="22"/>
                <w:szCs w:val="22"/>
              </w:rPr>
              <w:fldChar w:fldCharType="end"/>
            </w:r>
          </w:p>
        </w:tc>
        <w:tc>
          <w:tcPr>
            <w:tcW w:w="1247" w:type="dxa"/>
          </w:tcPr>
          <w:p w14:paraId="767CC07B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2AF13388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0252C433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3C3D7932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1D5F5480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</w:tr>
      <w:tr w:rsidR="006D2AC6" w:rsidRPr="004E3DD6" w14:paraId="3C622D3B" w14:textId="77777777" w:rsidTr="004E3DD6">
        <w:trPr>
          <w:trHeight w:val="449"/>
        </w:trPr>
        <w:tc>
          <w:tcPr>
            <w:tcW w:w="1526" w:type="dxa"/>
            <w:vAlign w:val="center"/>
          </w:tcPr>
          <w:p w14:paraId="51349506" w14:textId="77777777" w:rsidR="006D2AC6" w:rsidRPr="004E3DD6" w:rsidRDefault="00D46ED5" w:rsidP="00781E29">
            <w:pPr>
              <w:rPr>
                <w:sz w:val="12"/>
                <w:szCs w:val="12"/>
              </w:rPr>
            </w:pPr>
            <w:r w:rsidRPr="004E3DD6">
              <w:rPr>
                <w:sz w:val="12"/>
                <w:szCs w:val="12"/>
              </w:rPr>
              <w:fldChar w:fldCharType="begin"/>
            </w:r>
            <w:r w:rsidR="006D2AC6" w:rsidRPr="004E3DD6">
              <w:rPr>
                <w:sz w:val="12"/>
                <w:szCs w:val="12"/>
              </w:rPr>
              <w:instrText xml:space="preserve"> eq \o(\s\up1(</w:instrText>
            </w:r>
            <w:r w:rsidR="006D2AC6" w:rsidRPr="004E3DD6">
              <w:rPr>
                <w:sz w:val="12"/>
                <w:szCs w:val="12"/>
              </w:rPr>
              <w:object w:dxaOrig="412" w:dyaOrig="173" w14:anchorId="3718B125">
                <v:shape id="_x0000_i1037" type="#_x0000_t75" style="width:12.5pt;height:9.4pt" o:ole="" fillcolor="window">
                  <v:imagedata r:id="rId16" o:title=""/>
                </v:shape>
                <o:OLEObject Type="Embed" ProgID="Draw" ShapeID="_x0000_i1037" DrawAspect="Content" ObjectID="_1834756911" r:id="rId31">
                  <o:FieldCodes>\* MERGEFORMAT</o:FieldCodes>
                </o:OLEObject>
              </w:object>
            </w:r>
            <w:r w:rsidR="006D2AC6" w:rsidRPr="004E3DD6">
              <w:rPr>
                <w:sz w:val="12"/>
                <w:szCs w:val="12"/>
              </w:rPr>
              <w:instrText>);ABC)</w:instrText>
            </w:r>
            <w:r w:rsidRPr="004E3DD6">
              <w:rPr>
                <w:sz w:val="12"/>
                <w:szCs w:val="12"/>
              </w:rPr>
              <w:fldChar w:fldCharType="end"/>
            </w:r>
            <w:r w:rsidR="006D2AC6" w:rsidRPr="004E3DD6">
              <w:rPr>
                <w:sz w:val="12"/>
                <w:szCs w:val="12"/>
              </w:rPr>
              <w:t xml:space="preserve"> + </w:t>
            </w:r>
            <w:r w:rsidRPr="004E3DD6">
              <w:rPr>
                <w:sz w:val="12"/>
                <w:szCs w:val="12"/>
              </w:rPr>
              <w:fldChar w:fldCharType="begin"/>
            </w:r>
            <w:r w:rsidR="006D2AC6" w:rsidRPr="004E3DD6">
              <w:rPr>
                <w:sz w:val="12"/>
                <w:szCs w:val="12"/>
              </w:rPr>
              <w:instrText xml:space="preserve"> eq \o(\s\up1(</w:instrText>
            </w:r>
            <w:r w:rsidR="006D2AC6" w:rsidRPr="004E3DD6">
              <w:rPr>
                <w:sz w:val="12"/>
                <w:szCs w:val="12"/>
              </w:rPr>
              <w:object w:dxaOrig="412" w:dyaOrig="173" w14:anchorId="4950A8B0">
                <v:shape id="_x0000_i1038" type="#_x0000_t75" style="width:12.5pt;height:9.4pt" o:ole="" fillcolor="window">
                  <v:imagedata r:id="rId16" o:title=""/>
                </v:shape>
                <o:OLEObject Type="Embed" ProgID="Draw" ShapeID="_x0000_i1038" DrawAspect="Content" ObjectID="_1834756912" r:id="rId32">
                  <o:FieldCodes>\* MERGEFORMAT</o:FieldCodes>
                </o:OLEObject>
              </w:object>
            </w:r>
            <w:r w:rsidR="006D2AC6" w:rsidRPr="004E3DD6">
              <w:rPr>
                <w:sz w:val="12"/>
                <w:szCs w:val="12"/>
              </w:rPr>
              <w:instrText>);ACB)</w:instrText>
            </w:r>
            <w:r w:rsidRPr="004E3DD6">
              <w:rPr>
                <w:sz w:val="12"/>
                <w:szCs w:val="12"/>
              </w:rPr>
              <w:fldChar w:fldCharType="end"/>
            </w:r>
            <w:r w:rsidR="006D2AC6" w:rsidRPr="004E3DD6">
              <w:rPr>
                <w:sz w:val="12"/>
                <w:szCs w:val="12"/>
              </w:rPr>
              <w:t xml:space="preserve"> + </w:t>
            </w:r>
            <w:r w:rsidRPr="004E3DD6">
              <w:rPr>
                <w:sz w:val="12"/>
                <w:szCs w:val="12"/>
              </w:rPr>
              <w:fldChar w:fldCharType="begin"/>
            </w:r>
            <w:r w:rsidR="006D2AC6" w:rsidRPr="004E3DD6">
              <w:rPr>
                <w:sz w:val="12"/>
                <w:szCs w:val="12"/>
              </w:rPr>
              <w:instrText xml:space="preserve"> eq \o(\s\up1(</w:instrText>
            </w:r>
            <w:r w:rsidR="006D2AC6" w:rsidRPr="004E3DD6">
              <w:rPr>
                <w:sz w:val="12"/>
                <w:szCs w:val="12"/>
              </w:rPr>
              <w:object w:dxaOrig="412" w:dyaOrig="173" w14:anchorId="36645662">
                <v:shape id="_x0000_i1039" type="#_x0000_t75" style="width:12.5pt;height:9.4pt" o:ole="" fillcolor="window">
                  <v:imagedata r:id="rId16" o:title=""/>
                </v:shape>
                <o:OLEObject Type="Embed" ProgID="Draw" ShapeID="_x0000_i1039" DrawAspect="Content" ObjectID="_1834756913" r:id="rId33">
                  <o:FieldCodes>\* MERGEFORMAT</o:FieldCodes>
                </o:OLEObject>
              </w:object>
            </w:r>
            <w:r w:rsidR="006D2AC6" w:rsidRPr="004E3DD6">
              <w:rPr>
                <w:sz w:val="12"/>
                <w:szCs w:val="12"/>
              </w:rPr>
              <w:instrText>);BAC)</w:instrText>
            </w:r>
            <w:r w:rsidRPr="004E3DD6">
              <w:rPr>
                <w:sz w:val="12"/>
                <w:szCs w:val="12"/>
              </w:rPr>
              <w:fldChar w:fldCharType="end"/>
            </w:r>
            <w:r w:rsidR="006D2AC6" w:rsidRPr="004E3DD6">
              <w:rPr>
                <w:sz w:val="12"/>
                <w:szCs w:val="12"/>
              </w:rPr>
              <w:t xml:space="preserve"> </w:t>
            </w:r>
            <w:r w:rsidRPr="00781E29">
              <w:rPr>
                <w:sz w:val="12"/>
                <w:szCs w:val="12"/>
              </w:rPr>
              <w:fldChar w:fldCharType="begin"/>
            </w:r>
            <w:r w:rsidR="00781E29" w:rsidRPr="00781E29">
              <w:rPr>
                <w:sz w:val="12"/>
                <w:szCs w:val="12"/>
              </w:rPr>
              <w:instrText xml:space="preserve"> EQ \s\do2(=)</w:instrText>
            </w:r>
            <w:r w:rsidRPr="00781E29">
              <w:rPr>
                <w:sz w:val="12"/>
                <w:szCs w:val="12"/>
              </w:rPr>
              <w:fldChar w:fldCharType="end"/>
            </w:r>
          </w:p>
        </w:tc>
        <w:tc>
          <w:tcPr>
            <w:tcW w:w="1247" w:type="dxa"/>
          </w:tcPr>
          <w:p w14:paraId="6945D554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3715E2AA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5DA563DB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2CF4A911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4106C937" w14:textId="77777777" w:rsidR="006D2AC6" w:rsidRPr="004E3DD6" w:rsidRDefault="006D2AC6" w:rsidP="006D2AC6">
            <w:pPr>
              <w:rPr>
                <w:sz w:val="22"/>
                <w:szCs w:val="22"/>
              </w:rPr>
            </w:pPr>
          </w:p>
        </w:tc>
      </w:tr>
      <w:tr w:rsidR="00781E29" w:rsidRPr="004E3DD6" w14:paraId="564A46CA" w14:textId="77777777" w:rsidTr="004E3DD6">
        <w:trPr>
          <w:trHeight w:val="449"/>
        </w:trPr>
        <w:tc>
          <w:tcPr>
            <w:tcW w:w="1526" w:type="dxa"/>
            <w:vAlign w:val="center"/>
          </w:tcPr>
          <w:p w14:paraId="1D6DF9A4" w14:textId="77777777" w:rsidR="00781E29" w:rsidRPr="00781E29" w:rsidRDefault="00781E29" w:rsidP="00781E29">
            <w:pPr>
              <w:jc w:val="center"/>
              <w:rPr>
                <w:sz w:val="16"/>
                <w:szCs w:val="16"/>
              </w:rPr>
            </w:pPr>
            <w:r w:rsidRPr="00781E29">
              <w:rPr>
                <w:sz w:val="16"/>
                <w:szCs w:val="16"/>
              </w:rPr>
              <w:t>Arrondi à l’unité du résultat précédent :</w:t>
            </w:r>
          </w:p>
        </w:tc>
        <w:tc>
          <w:tcPr>
            <w:tcW w:w="1247" w:type="dxa"/>
          </w:tcPr>
          <w:p w14:paraId="1F0ECDD0" w14:textId="77777777" w:rsidR="00781E29" w:rsidRPr="004E3DD6" w:rsidRDefault="00781E29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15FA781C" w14:textId="77777777" w:rsidR="00781E29" w:rsidRPr="004E3DD6" w:rsidRDefault="00781E29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44DE91F4" w14:textId="77777777" w:rsidR="00781E29" w:rsidRPr="004E3DD6" w:rsidRDefault="00781E29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299217EE" w14:textId="77777777" w:rsidR="00781E29" w:rsidRPr="004E3DD6" w:rsidRDefault="00781E29" w:rsidP="006D2AC6">
            <w:pPr>
              <w:rPr>
                <w:sz w:val="22"/>
                <w:szCs w:val="22"/>
              </w:rPr>
            </w:pPr>
          </w:p>
        </w:tc>
        <w:tc>
          <w:tcPr>
            <w:tcW w:w="1247" w:type="dxa"/>
          </w:tcPr>
          <w:p w14:paraId="64ACDA94" w14:textId="77777777" w:rsidR="00781E29" w:rsidRPr="004E3DD6" w:rsidRDefault="00781E29" w:rsidP="006D2AC6">
            <w:pPr>
              <w:rPr>
                <w:sz w:val="22"/>
                <w:szCs w:val="22"/>
              </w:rPr>
            </w:pPr>
          </w:p>
        </w:tc>
      </w:tr>
    </w:tbl>
    <w:p w14:paraId="7A8AAA37" w14:textId="77777777" w:rsidR="006D2AC6" w:rsidRPr="006D2AC6" w:rsidRDefault="006D2AC6" w:rsidP="006D2AC6">
      <w:pPr>
        <w:rPr>
          <w:sz w:val="22"/>
          <w:szCs w:val="22"/>
        </w:rPr>
      </w:pPr>
    </w:p>
    <w:p w14:paraId="34B10355" w14:textId="77777777" w:rsidR="00DB3BEB" w:rsidRDefault="00D46ED5">
      <w:pPr>
        <w:ind w:left="284" w:hanging="284"/>
        <w:rPr>
          <w:sz w:val="22"/>
          <w:szCs w:val="22"/>
        </w:rPr>
      </w:pPr>
      <w:r>
        <w:rPr>
          <w:sz w:val="28"/>
        </w:rPr>
        <w:fldChar w:fldCharType="begin"/>
      </w:r>
      <w:r w:rsidR="00DB3BEB">
        <w:rPr>
          <w:sz w:val="28"/>
        </w:rPr>
        <w:instrText xml:space="preserve"> EQ \x(Q</w:instrText>
      </w:r>
      <w:r w:rsidR="006D2AC6">
        <w:rPr>
          <w:sz w:val="28"/>
        </w:rPr>
        <w:instrText>3</w:instrText>
      </w:r>
      <w:r w:rsidR="00DB3BEB">
        <w:rPr>
          <w:sz w:val="28"/>
        </w:rPr>
        <w:instrText>)</w:instrText>
      </w:r>
      <w:r>
        <w:rPr>
          <w:sz w:val="28"/>
        </w:rPr>
        <w:fldChar w:fldCharType="end"/>
      </w:r>
      <w:r w:rsidR="00920978">
        <w:rPr>
          <w:sz w:val="22"/>
          <w:szCs w:val="22"/>
        </w:rPr>
        <w:t xml:space="preserve"> En utilisant les résultats du tableau, complète la propriété suivante :</w:t>
      </w:r>
    </w:p>
    <w:p w14:paraId="05D99765" w14:textId="77777777" w:rsidR="00920978" w:rsidRDefault="00000000">
      <w:pPr>
        <w:ind w:left="284" w:hanging="284"/>
        <w:rPr>
          <w:sz w:val="22"/>
          <w:szCs w:val="22"/>
        </w:rPr>
      </w:pPr>
      <w:r>
        <w:rPr>
          <w:rFonts w:ascii="Arial" w:hAnsi="Arial" w:cs="Arial"/>
          <w:noProof/>
          <w:sz w:val="28"/>
          <w:szCs w:val="28"/>
        </w:rPr>
        <w:pict w14:anchorId="4252BD66">
          <v:rect id="_x0000_s1224" style="position:absolute;left:0;text-align:left;margin-left:-3.45pt;margin-top:8.85pt;width:385.8pt;height:42pt;z-index:251675648" filled="f" strokeweight="4.5pt">
            <v:stroke linestyle="thinThick"/>
          </v:rect>
        </w:pict>
      </w:r>
    </w:p>
    <w:p w14:paraId="0791A40F" w14:textId="77777777" w:rsidR="00920978" w:rsidRPr="00920978" w:rsidRDefault="00920978" w:rsidP="00920978">
      <w:pPr>
        <w:ind w:left="284" w:hanging="284"/>
        <w:jc w:val="center"/>
        <w:rPr>
          <w:rFonts w:ascii="Arial" w:hAnsi="Arial" w:cs="Arial"/>
          <w:sz w:val="28"/>
          <w:szCs w:val="28"/>
        </w:rPr>
      </w:pPr>
      <w:r w:rsidRPr="00920978">
        <w:rPr>
          <w:rFonts w:ascii="Arial" w:hAnsi="Arial" w:cs="Arial"/>
          <w:sz w:val="28"/>
          <w:szCs w:val="28"/>
        </w:rPr>
        <w:t>Dans un …………………</w:t>
      </w:r>
      <w:r>
        <w:rPr>
          <w:rFonts w:ascii="Arial" w:hAnsi="Arial" w:cs="Arial"/>
          <w:sz w:val="28"/>
          <w:szCs w:val="28"/>
        </w:rPr>
        <w:t>…</w:t>
      </w:r>
      <w:r w:rsidRPr="00920978">
        <w:rPr>
          <w:rFonts w:ascii="Arial" w:hAnsi="Arial" w:cs="Arial"/>
          <w:sz w:val="28"/>
          <w:szCs w:val="28"/>
        </w:rPr>
        <w:t>, la ………</w:t>
      </w:r>
      <w:r>
        <w:rPr>
          <w:rFonts w:ascii="Arial" w:hAnsi="Arial" w:cs="Arial"/>
          <w:sz w:val="28"/>
          <w:szCs w:val="28"/>
        </w:rPr>
        <w:t>…</w:t>
      </w:r>
      <w:r w:rsidRPr="00920978">
        <w:rPr>
          <w:rFonts w:ascii="Arial" w:hAnsi="Arial" w:cs="Arial"/>
          <w:sz w:val="28"/>
          <w:szCs w:val="28"/>
        </w:rPr>
        <w:t>…….. des</w:t>
      </w:r>
      <w:r>
        <w:rPr>
          <w:rFonts w:ascii="Arial" w:hAnsi="Arial" w:cs="Arial"/>
          <w:sz w:val="28"/>
          <w:szCs w:val="28"/>
        </w:rPr>
        <w:br/>
      </w:r>
      <w:r w:rsidRPr="00920978">
        <w:rPr>
          <w:rFonts w:ascii="Arial" w:hAnsi="Arial" w:cs="Arial"/>
          <w:sz w:val="28"/>
          <w:szCs w:val="28"/>
        </w:rPr>
        <w:t>trois …………</w:t>
      </w:r>
      <w:r>
        <w:rPr>
          <w:rFonts w:ascii="Arial" w:hAnsi="Arial" w:cs="Arial"/>
          <w:sz w:val="28"/>
          <w:szCs w:val="28"/>
        </w:rPr>
        <w:t>…</w:t>
      </w:r>
      <w:r w:rsidRPr="00920978">
        <w:rPr>
          <w:rFonts w:ascii="Arial" w:hAnsi="Arial" w:cs="Arial"/>
          <w:sz w:val="28"/>
          <w:szCs w:val="28"/>
        </w:rPr>
        <w:t xml:space="preserve">… </w:t>
      </w:r>
      <w:r w:rsidR="004D0721">
        <w:rPr>
          <w:rFonts w:ascii="Arial" w:hAnsi="Arial" w:cs="Arial"/>
          <w:sz w:val="28"/>
          <w:szCs w:val="28"/>
        </w:rPr>
        <w:t>est</w:t>
      </w:r>
      <w:r w:rsidRPr="00920978">
        <w:rPr>
          <w:rFonts w:ascii="Arial" w:hAnsi="Arial" w:cs="Arial"/>
          <w:sz w:val="28"/>
          <w:szCs w:val="28"/>
        </w:rPr>
        <w:t xml:space="preserve"> toujours </w:t>
      </w:r>
      <w:r w:rsidR="004D0721">
        <w:rPr>
          <w:rFonts w:ascii="Arial" w:hAnsi="Arial" w:cs="Arial"/>
          <w:sz w:val="28"/>
          <w:szCs w:val="28"/>
        </w:rPr>
        <w:t>égale à</w:t>
      </w:r>
      <w:r w:rsidR="000316EF">
        <w:rPr>
          <w:rFonts w:ascii="Arial" w:hAnsi="Arial" w:cs="Arial"/>
          <w:sz w:val="28"/>
          <w:szCs w:val="28"/>
        </w:rPr>
        <w:t xml:space="preserve"> </w:t>
      </w:r>
      <w:r w:rsidRPr="00920978">
        <w:rPr>
          <w:rFonts w:ascii="Arial" w:hAnsi="Arial" w:cs="Arial"/>
          <w:sz w:val="28"/>
          <w:szCs w:val="28"/>
        </w:rPr>
        <w:t>…</w:t>
      </w:r>
      <w:r>
        <w:rPr>
          <w:rFonts w:ascii="Arial" w:hAnsi="Arial" w:cs="Arial"/>
          <w:sz w:val="28"/>
          <w:szCs w:val="28"/>
        </w:rPr>
        <w:t>…</w:t>
      </w:r>
      <w:r w:rsidRPr="00920978">
        <w:rPr>
          <w:rFonts w:ascii="Arial" w:hAnsi="Arial" w:cs="Arial"/>
          <w:sz w:val="28"/>
          <w:szCs w:val="28"/>
        </w:rPr>
        <w:t xml:space="preserve">….. </w:t>
      </w:r>
      <w:r>
        <w:rPr>
          <w:rFonts w:ascii="Arial" w:hAnsi="Arial" w:cs="Arial"/>
          <w:sz w:val="28"/>
          <w:szCs w:val="28"/>
        </w:rPr>
        <w:t>d</w:t>
      </w:r>
      <w:r w:rsidRPr="00920978">
        <w:rPr>
          <w:rFonts w:ascii="Arial" w:hAnsi="Arial" w:cs="Arial"/>
          <w:sz w:val="28"/>
          <w:szCs w:val="28"/>
        </w:rPr>
        <w:t>egrés.</w:t>
      </w:r>
    </w:p>
    <w:p w14:paraId="794F86EC" w14:textId="77777777" w:rsidR="00DB3BEB" w:rsidRDefault="00000000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  <w:r>
        <w:rPr>
          <w:noProof/>
          <w:sz w:val="22"/>
        </w:rPr>
        <w:pict w14:anchorId="7B38DD0D">
          <v:oval id="_x0000_s1226" style="position:absolute;left:0;text-align:left;margin-left:326.55pt;margin-top:10.45pt;width:24pt;height:24pt;z-index:251677696" filled="f" strokecolor="red" strokeweight="2.25pt"/>
        </w:pict>
      </w:r>
    </w:p>
    <w:p w14:paraId="7AF803C4" w14:textId="77777777" w:rsidR="001320EE" w:rsidRDefault="00000000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  <w:r>
        <w:rPr>
          <w:noProof/>
        </w:rPr>
        <w:object w:dxaOrig="1440" w:dyaOrig="1440" w14:anchorId="4F85243F">
          <v:shape id="_x0000_s1225" type="#_x0000_t75" style="position:absolute;left:0;text-align:left;margin-left:312.3pt;margin-top:.55pt;width:59.5pt;height:40.2pt;z-index:251676672">
            <v:imagedata r:id="rId34" o:title=""/>
            <w10:wrap type="square"/>
          </v:shape>
          <o:OLEObject Type="Embed" ProgID="CorelPhotoPaint.Image.11" ShapeID="_x0000_s1225" DrawAspect="Content" ObjectID="_1834756921" r:id="rId35"/>
        </w:object>
      </w:r>
    </w:p>
    <w:p w14:paraId="17B5761C" w14:textId="77777777" w:rsidR="00920978" w:rsidRDefault="00920978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Tu peux maintenant réduire la fenêtre de </w:t>
      </w:r>
      <w:r w:rsidR="00BA14B8">
        <w:rPr>
          <w:sz w:val="22"/>
        </w:rPr>
        <w:t>GeoGebra</w:t>
      </w:r>
      <w:r>
        <w:rPr>
          <w:sz w:val="22"/>
        </w:rPr>
        <w:t xml:space="preserve"> en cliquant sur le petit tiret en haut à droite de la fenêtre :</w:t>
      </w:r>
    </w:p>
    <w:p w14:paraId="2780C60C" w14:textId="77777777" w:rsidR="001320EE" w:rsidRPr="00F32EDE" w:rsidRDefault="001320EE">
      <w:pPr>
        <w:pStyle w:val="En-tte"/>
        <w:tabs>
          <w:tab w:val="clear" w:pos="4536"/>
          <w:tab w:val="clear" w:pos="9072"/>
        </w:tabs>
        <w:ind w:left="284" w:hanging="284"/>
        <w:rPr>
          <w:sz w:val="32"/>
          <w:szCs w:val="32"/>
        </w:rPr>
      </w:pPr>
    </w:p>
    <w:p w14:paraId="123A84D7" w14:textId="77777777" w:rsidR="00875A9C" w:rsidRDefault="00875A9C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</w:t>
      </w:r>
      <w:r w:rsidR="00E115F8">
        <w:rPr>
          <w:sz w:val="22"/>
        </w:rPr>
        <w:t xml:space="preserve">Connecte-toi </w:t>
      </w:r>
      <w:r w:rsidR="00B55AC5">
        <w:rPr>
          <w:sz w:val="22"/>
        </w:rPr>
        <w:t>au site labomep.net avec tes codes EduConnect.</w:t>
      </w:r>
    </w:p>
    <w:p w14:paraId="6A06F4B5" w14:textId="77777777" w:rsidR="00E179D8" w:rsidRDefault="00E179D8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</w:p>
    <w:tbl>
      <w:tblPr>
        <w:tblpPr w:leftFromText="141" w:rightFromText="141" w:vertAnchor="text" w:horzAnchor="margin" w:tblpXSpec="right" w:tblpY="82"/>
        <w:tblW w:w="2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"/>
        <w:gridCol w:w="936"/>
        <w:gridCol w:w="936"/>
      </w:tblGrid>
      <w:tr w:rsidR="00781E29" w:rsidRPr="004E3DD6" w14:paraId="76330865" w14:textId="77777777" w:rsidTr="00BA6A9A">
        <w:trPr>
          <w:trHeight w:val="416"/>
        </w:trPr>
        <w:tc>
          <w:tcPr>
            <w:tcW w:w="936" w:type="dxa"/>
            <w:vAlign w:val="center"/>
          </w:tcPr>
          <w:p w14:paraId="27E6C455" w14:textId="77777777" w:rsidR="00781E29" w:rsidRPr="00BA6A9A" w:rsidRDefault="00781E29" w:rsidP="00BA6A9A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b/>
                <w:sz w:val="22"/>
              </w:rPr>
            </w:pPr>
            <w:r w:rsidRPr="00781E29">
              <w:rPr>
                <w:b/>
                <w:sz w:val="22"/>
              </w:rPr>
              <w:t>Ex 1</w:t>
            </w:r>
          </w:p>
        </w:tc>
        <w:tc>
          <w:tcPr>
            <w:tcW w:w="936" w:type="dxa"/>
            <w:vAlign w:val="center"/>
          </w:tcPr>
          <w:p w14:paraId="5B06BF07" w14:textId="77777777" w:rsidR="00781E29" w:rsidRPr="00BA6A9A" w:rsidRDefault="00781E29" w:rsidP="00BA6A9A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b/>
                <w:sz w:val="22"/>
              </w:rPr>
            </w:pPr>
            <w:r w:rsidRPr="00781E29">
              <w:rPr>
                <w:b/>
                <w:sz w:val="22"/>
              </w:rPr>
              <w:t>Ex 2</w:t>
            </w:r>
          </w:p>
        </w:tc>
        <w:tc>
          <w:tcPr>
            <w:tcW w:w="936" w:type="dxa"/>
            <w:vAlign w:val="center"/>
          </w:tcPr>
          <w:p w14:paraId="2CDB5AB1" w14:textId="77777777" w:rsidR="00781E29" w:rsidRPr="00BA6A9A" w:rsidRDefault="00781E29" w:rsidP="00BA6A9A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b/>
                <w:sz w:val="22"/>
              </w:rPr>
            </w:pPr>
            <w:r w:rsidRPr="00781E29">
              <w:rPr>
                <w:b/>
                <w:sz w:val="22"/>
              </w:rPr>
              <w:t>Ex 3</w:t>
            </w:r>
          </w:p>
        </w:tc>
      </w:tr>
      <w:tr w:rsidR="00781E29" w:rsidRPr="004E3DD6" w14:paraId="05253C1F" w14:textId="77777777" w:rsidTr="00781E29">
        <w:trPr>
          <w:trHeight w:val="669"/>
        </w:trPr>
        <w:tc>
          <w:tcPr>
            <w:tcW w:w="936" w:type="dxa"/>
            <w:vAlign w:val="center"/>
          </w:tcPr>
          <w:p w14:paraId="1ED61191" w14:textId="77777777" w:rsidR="00781E29" w:rsidRPr="004E3DD6" w:rsidRDefault="00781E29" w:rsidP="00781E29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 w:val="22"/>
              </w:rPr>
            </w:pPr>
          </w:p>
        </w:tc>
        <w:tc>
          <w:tcPr>
            <w:tcW w:w="936" w:type="dxa"/>
            <w:vAlign w:val="center"/>
          </w:tcPr>
          <w:p w14:paraId="156C995B" w14:textId="77777777" w:rsidR="00781E29" w:rsidRPr="004E3DD6" w:rsidRDefault="00781E29" w:rsidP="00781E29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 w:val="22"/>
              </w:rPr>
            </w:pPr>
          </w:p>
        </w:tc>
        <w:tc>
          <w:tcPr>
            <w:tcW w:w="936" w:type="dxa"/>
            <w:vAlign w:val="center"/>
          </w:tcPr>
          <w:p w14:paraId="0243FBF3" w14:textId="77777777" w:rsidR="00781E29" w:rsidRPr="004E3DD6" w:rsidRDefault="00781E29" w:rsidP="00781E29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 w:val="22"/>
              </w:rPr>
            </w:pPr>
          </w:p>
        </w:tc>
      </w:tr>
    </w:tbl>
    <w:p w14:paraId="00803681" w14:textId="734562FE" w:rsidR="00E179D8" w:rsidRDefault="00E179D8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  <w:r>
        <w:rPr>
          <w:sz w:val="22"/>
        </w:rPr>
        <w:sym w:font="Webdings" w:char="F063"/>
      </w:r>
      <w:r>
        <w:rPr>
          <w:sz w:val="22"/>
        </w:rPr>
        <w:t xml:space="preserve"> </w:t>
      </w:r>
      <w:r w:rsidR="00BA14B8">
        <w:rPr>
          <w:sz w:val="22"/>
        </w:rPr>
        <w:t>Clique sur la séance « </w:t>
      </w:r>
      <w:r w:rsidR="003C1152">
        <w:rPr>
          <w:sz w:val="22"/>
        </w:rPr>
        <w:t>6</w:t>
      </w:r>
      <w:r w:rsidR="00BB4B98">
        <w:rPr>
          <w:sz w:val="22"/>
        </w:rPr>
        <w:t>-</w:t>
      </w:r>
      <w:r w:rsidR="00B424C3">
        <w:rPr>
          <w:sz w:val="22"/>
        </w:rPr>
        <w:t>0</w:t>
      </w:r>
      <w:r w:rsidR="003C1152">
        <w:rPr>
          <w:sz w:val="22"/>
        </w:rPr>
        <w:t>6</w:t>
      </w:r>
      <w:r w:rsidR="00BB4B98">
        <w:rPr>
          <w:sz w:val="22"/>
        </w:rPr>
        <w:t xml:space="preserve"> </w:t>
      </w:r>
      <w:r w:rsidR="004F186F">
        <w:rPr>
          <w:sz w:val="22"/>
        </w:rPr>
        <w:t>Angles dans un triangle</w:t>
      </w:r>
      <w:r w:rsidR="00BA14B8">
        <w:rPr>
          <w:sz w:val="22"/>
        </w:rPr>
        <w:t> » et</w:t>
      </w:r>
      <w:r>
        <w:rPr>
          <w:sz w:val="22"/>
        </w:rPr>
        <w:t xml:space="preserve"> </w:t>
      </w:r>
      <w:r w:rsidR="00BA14B8">
        <w:rPr>
          <w:sz w:val="22"/>
        </w:rPr>
        <w:t>i</w:t>
      </w:r>
      <w:r>
        <w:rPr>
          <w:sz w:val="22"/>
        </w:rPr>
        <w:t>nscris la note obtenue à chaque exercice :</w:t>
      </w:r>
    </w:p>
    <w:p w14:paraId="51B790AD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</w:p>
    <w:p w14:paraId="0A3612AC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  <w:sectPr w:rsidR="00127EB0" w:rsidSect="006D2AC6">
          <w:footerReference w:type="default" r:id="rId36"/>
          <w:type w:val="continuous"/>
          <w:pgSz w:w="11906" w:h="16838"/>
          <w:pgMar w:top="567" w:right="849" w:bottom="851" w:left="993" w:header="720" w:footer="720" w:gutter="0"/>
          <w:cols w:num="2" w:sep="1" w:space="720" w:equalWidth="0">
            <w:col w:w="1913" w:space="709"/>
            <w:col w:w="7442"/>
          </w:cols>
        </w:sectPr>
      </w:pPr>
    </w:p>
    <w:p w14:paraId="57771604" w14:textId="77777777" w:rsidR="00127EB0" w:rsidRPr="00BA14B8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rFonts w:ascii="Kabel Ult BT" w:hAnsi="Kabel Ult BT"/>
          <w:sz w:val="22"/>
        </w:rPr>
      </w:pPr>
      <w:r w:rsidRPr="00BA14B8">
        <w:rPr>
          <w:rFonts w:ascii="Kabel Ult BT" w:hAnsi="Kabel Ult BT"/>
          <w:sz w:val="22"/>
        </w:rPr>
        <w:lastRenderedPageBreak/>
        <w:t xml:space="preserve">Résous </w:t>
      </w:r>
      <w:r w:rsidR="00BA14B8" w:rsidRPr="00BA14B8">
        <w:rPr>
          <w:rFonts w:ascii="Kabel Ult BT" w:hAnsi="Kabel Ult BT"/>
          <w:sz w:val="22"/>
        </w:rPr>
        <w:t xml:space="preserve">maintenant </w:t>
      </w:r>
      <w:r w:rsidRPr="00BA14B8">
        <w:rPr>
          <w:rFonts w:ascii="Kabel Ult BT" w:hAnsi="Kabel Ult BT"/>
          <w:sz w:val="22"/>
        </w:rPr>
        <w:t>les trois exercices suivants, en rédigeant et en écrivant tes calculs :</w:t>
      </w:r>
    </w:p>
    <w:p w14:paraId="0E9486E0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</w:rPr>
      </w:pPr>
    </w:p>
    <w:p w14:paraId="7306F6AB" w14:textId="77777777" w:rsidR="00127EB0" w:rsidRPr="00127EB0" w:rsidRDefault="009D059D">
      <w:pPr>
        <w:pStyle w:val="En-tte"/>
        <w:tabs>
          <w:tab w:val="clear" w:pos="4536"/>
          <w:tab w:val="clear" w:pos="9072"/>
        </w:tabs>
        <w:ind w:left="284" w:hanging="284"/>
        <w:rPr>
          <w:b/>
          <w:sz w:val="22"/>
          <w:u w:val="single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41CC6DB6" wp14:editId="5A99BD60">
            <wp:simplePos x="0" y="0"/>
            <wp:positionH relativeFrom="column">
              <wp:posOffset>4488180</wp:posOffset>
            </wp:positionH>
            <wp:positionV relativeFrom="paragraph">
              <wp:posOffset>153670</wp:posOffset>
            </wp:positionV>
            <wp:extent cx="1670050" cy="945515"/>
            <wp:effectExtent l="19050" t="0" r="6350" b="0"/>
            <wp:wrapSquare wrapText="bothSides"/>
            <wp:docPr id="210" name="Imag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945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7EB0" w:rsidRPr="00127EB0">
        <w:rPr>
          <w:b/>
          <w:sz w:val="22"/>
          <w:u w:val="single"/>
        </w:rPr>
        <w:t>Exercice n° 1</w:t>
      </w:r>
    </w:p>
    <w:p w14:paraId="6D320045" w14:textId="77777777" w:rsidR="00127EB0" w:rsidRPr="005E0125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  <w:r>
        <w:rPr>
          <w:sz w:val="22"/>
        </w:rPr>
        <w:t xml:space="preserve">EFG est un triangle quelconque, avec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127EB0">
        <w:rPr>
          <w:sz w:val="22"/>
        </w:rPr>
        <w:object w:dxaOrig="412" w:dyaOrig="173" w14:anchorId="5702F90B">
          <v:shape id="_x0000_i1041" type="#_x0000_t75" style="width:20.55pt;height:9.4pt" o:ole="" fillcolor="window">
            <v:imagedata r:id="rId16" o:title=""/>
          </v:shape>
          <o:OLEObject Type="Embed" ProgID="Draw" ShapeID="_x0000_i1041" DrawAspect="Content" ObjectID="_1834756914" r:id="rId38">
            <o:FieldCodes>\* MERGEFORMAT</o:FieldCodes>
          </o:OLEObject>
        </w:object>
      </w:r>
      <w:r>
        <w:rPr>
          <w:sz w:val="22"/>
        </w:rPr>
        <w:instrText>);EFG</w:instrText>
      </w:r>
      <w:r>
        <w:rPr>
          <w:sz w:val="22"/>
          <w:szCs w:val="22"/>
        </w:rPr>
        <w:instrText>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D46ED5" w:rsidRPr="00127EB0">
        <w:rPr>
          <w:sz w:val="22"/>
          <w:szCs w:val="22"/>
        </w:rPr>
        <w:fldChar w:fldCharType="begin"/>
      </w:r>
      <w:r w:rsidRPr="00127EB0">
        <w:rPr>
          <w:sz w:val="22"/>
          <w:szCs w:val="22"/>
        </w:rPr>
        <w:instrText xml:space="preserve"> EQ \s\do2(=)</w:instrText>
      </w:r>
      <w:r w:rsidR="00D46ED5" w:rsidRPr="00127EB0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27° et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127EB0">
        <w:rPr>
          <w:sz w:val="22"/>
          <w:szCs w:val="22"/>
        </w:rPr>
        <w:object w:dxaOrig="412" w:dyaOrig="173" w14:anchorId="28190DCA">
          <v:shape id="_x0000_i1042" type="#_x0000_t75" style="width:20.55pt;height:9.4pt" o:ole="" fillcolor="window">
            <v:imagedata r:id="rId16" o:title=""/>
          </v:shape>
          <o:OLEObject Type="Embed" ProgID="Draw" ShapeID="_x0000_i1042" DrawAspect="Content" ObjectID="_1834756915" r:id="rId39">
            <o:FieldCodes>\* MERGEFORMAT</o:FieldCodes>
          </o:OLEObject>
        </w:object>
      </w:r>
      <w:r>
        <w:rPr>
          <w:sz w:val="22"/>
          <w:szCs w:val="22"/>
        </w:rPr>
        <w:instrText>);FEG)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D46ED5" w:rsidRPr="00127EB0">
        <w:rPr>
          <w:sz w:val="22"/>
          <w:szCs w:val="22"/>
        </w:rPr>
        <w:fldChar w:fldCharType="begin"/>
      </w:r>
      <w:r w:rsidRPr="00127EB0">
        <w:rPr>
          <w:sz w:val="22"/>
          <w:szCs w:val="22"/>
        </w:rPr>
        <w:instrText xml:space="preserve"> EQ \s\do2(=)</w:instrText>
      </w:r>
      <w:r w:rsidR="00D46ED5" w:rsidRPr="00127EB0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65°.</w:t>
      </w:r>
      <w:r w:rsidR="005E0125" w:rsidRPr="005E0125">
        <w:rPr>
          <w:sz w:val="22"/>
          <w:szCs w:val="22"/>
        </w:rPr>
        <w:t xml:space="preserve"> </w:t>
      </w:r>
    </w:p>
    <w:p w14:paraId="3241448A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Calcule la mesure de l’angle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127EB0">
        <w:rPr>
          <w:sz w:val="22"/>
          <w:szCs w:val="22"/>
        </w:rPr>
        <w:object w:dxaOrig="412" w:dyaOrig="173" w14:anchorId="6432BC59">
          <v:shape id="_x0000_i1043" type="#_x0000_t75" style="width:20.55pt;height:9.4pt" o:ole="" fillcolor="window">
            <v:imagedata r:id="rId16" o:title=""/>
          </v:shape>
          <o:OLEObject Type="Embed" ProgID="Draw" ShapeID="_x0000_i1043" DrawAspect="Content" ObjectID="_1834756916" r:id="rId40">
            <o:FieldCodes>\* MERGEFORMAT</o:FieldCodes>
          </o:OLEObject>
        </w:object>
      </w:r>
      <w:r>
        <w:rPr>
          <w:sz w:val="22"/>
          <w:szCs w:val="22"/>
        </w:rPr>
        <w:instrText>);EGF)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0CEF2426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4D4A7A41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3D40EF26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7F234EFB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0899ECA5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14183A5B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00836252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4B5F8C2D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2B917085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059658EA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73DDBE21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1CD3EFE0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09A62FD5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4785AE7C" w14:textId="77777777" w:rsidR="00127EB0" w:rsidRDefault="009D059D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0970847E" wp14:editId="3C97874D">
            <wp:simplePos x="0" y="0"/>
            <wp:positionH relativeFrom="column">
              <wp:posOffset>4862195</wp:posOffset>
            </wp:positionH>
            <wp:positionV relativeFrom="paragraph">
              <wp:posOffset>62865</wp:posOffset>
            </wp:positionV>
            <wp:extent cx="1189990" cy="1219200"/>
            <wp:effectExtent l="19050" t="0" r="0" b="0"/>
            <wp:wrapSquare wrapText="bothSides"/>
            <wp:docPr id="211" name="Imag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E83960C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492043BE" w14:textId="77777777" w:rsidR="00127EB0" w:rsidRPr="006F0973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b/>
          <w:sz w:val="22"/>
          <w:szCs w:val="22"/>
          <w:u w:val="single"/>
        </w:rPr>
      </w:pPr>
      <w:r w:rsidRPr="00127EB0">
        <w:rPr>
          <w:b/>
          <w:sz w:val="22"/>
          <w:u w:val="single"/>
        </w:rPr>
        <w:t>Exercice n° 2</w:t>
      </w:r>
      <w:r w:rsidR="006F0973" w:rsidRPr="006F0973">
        <w:rPr>
          <w:b/>
          <w:sz w:val="22"/>
          <w:u w:val="single"/>
        </w:rPr>
        <w:t xml:space="preserve"> </w:t>
      </w:r>
    </w:p>
    <w:p w14:paraId="75D3B3C0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IJK est un triangle rectangle en J avec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127EB0">
        <w:rPr>
          <w:sz w:val="22"/>
          <w:szCs w:val="22"/>
        </w:rPr>
        <w:object w:dxaOrig="412" w:dyaOrig="173" w14:anchorId="1C2E7149">
          <v:shape id="_x0000_i1044" type="#_x0000_t75" style="width:15.2pt;height:9.4pt" o:ole="" fillcolor="window">
            <v:imagedata r:id="rId16" o:title=""/>
          </v:shape>
          <o:OLEObject Type="Embed" ProgID="Draw" ShapeID="_x0000_i1044" DrawAspect="Content" ObjectID="_1834756917" r:id="rId42">
            <o:FieldCodes>\* MERGEFORMAT</o:FieldCodes>
          </o:OLEObject>
        </w:object>
      </w:r>
      <w:r>
        <w:rPr>
          <w:sz w:val="22"/>
          <w:szCs w:val="22"/>
        </w:rPr>
        <w:instrText>);IKJ)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D46ED5" w:rsidRPr="00127EB0">
        <w:rPr>
          <w:sz w:val="22"/>
          <w:szCs w:val="22"/>
        </w:rPr>
        <w:fldChar w:fldCharType="begin"/>
      </w:r>
      <w:r w:rsidRPr="00127EB0">
        <w:rPr>
          <w:sz w:val="22"/>
          <w:szCs w:val="22"/>
        </w:rPr>
        <w:instrText xml:space="preserve"> EQ \s\do2(=)</w:instrText>
      </w:r>
      <w:r w:rsidR="00D46ED5" w:rsidRPr="00127EB0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37°.</w:t>
      </w:r>
    </w:p>
    <w:p w14:paraId="55A3C3E3" w14:textId="77777777" w:rsid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Calcule la mesure de l’angle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127EB0">
        <w:rPr>
          <w:sz w:val="22"/>
          <w:szCs w:val="22"/>
        </w:rPr>
        <w:object w:dxaOrig="412" w:dyaOrig="173" w14:anchorId="3CBCCEF8">
          <v:shape id="_x0000_i1045" type="#_x0000_t75" style="width:16.55pt;height:9.4pt" o:ole="" fillcolor="window">
            <v:imagedata r:id="rId16" o:title=""/>
          </v:shape>
          <o:OLEObject Type="Embed" ProgID="Draw" ShapeID="_x0000_i1045" DrawAspect="Content" ObjectID="_1834756918" r:id="rId43">
            <o:FieldCodes>\* MERGEFORMAT</o:FieldCodes>
          </o:OLEObject>
        </w:object>
      </w:r>
      <w:r>
        <w:rPr>
          <w:sz w:val="22"/>
          <w:szCs w:val="22"/>
        </w:rPr>
        <w:instrText>);KIJ)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</w:p>
    <w:p w14:paraId="069EAE1D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108A4F6D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2515C79D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4F97A2A8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0747F1F5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6E19FF32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76600E08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5E074643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581F4DD5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43F9C7E2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60760B55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2B9D9ABD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58461CD9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14CDA905" w14:textId="77777777" w:rsidR="00127EB0" w:rsidRDefault="009D059D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325CC494" wp14:editId="2BEE3C5B">
            <wp:simplePos x="0" y="0"/>
            <wp:positionH relativeFrom="column">
              <wp:posOffset>5173980</wp:posOffset>
            </wp:positionH>
            <wp:positionV relativeFrom="paragraph">
              <wp:posOffset>107950</wp:posOffset>
            </wp:positionV>
            <wp:extent cx="847725" cy="1447800"/>
            <wp:effectExtent l="19050" t="0" r="0" b="0"/>
            <wp:wrapSquare wrapText="bothSides"/>
            <wp:docPr id="212" name="Imag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0D9E5C8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3250EFA4" w14:textId="77777777" w:rsidR="00127EB0" w:rsidRPr="00127EB0" w:rsidRDefault="00127EB0">
      <w:pPr>
        <w:pStyle w:val="En-tte"/>
        <w:tabs>
          <w:tab w:val="clear" w:pos="4536"/>
          <w:tab w:val="clear" w:pos="9072"/>
        </w:tabs>
        <w:ind w:left="284" w:hanging="284"/>
        <w:rPr>
          <w:b/>
          <w:sz w:val="22"/>
          <w:u w:val="single"/>
        </w:rPr>
      </w:pPr>
      <w:r w:rsidRPr="00127EB0">
        <w:rPr>
          <w:b/>
          <w:sz w:val="22"/>
          <w:u w:val="single"/>
        </w:rPr>
        <w:t xml:space="preserve">Exercice </w:t>
      </w:r>
      <w:r>
        <w:rPr>
          <w:b/>
          <w:sz w:val="22"/>
          <w:u w:val="single"/>
        </w:rPr>
        <w:t xml:space="preserve">n° </w:t>
      </w:r>
      <w:r w:rsidRPr="00127EB0">
        <w:rPr>
          <w:b/>
          <w:sz w:val="22"/>
          <w:u w:val="single"/>
        </w:rPr>
        <w:t>3</w:t>
      </w:r>
    </w:p>
    <w:p w14:paraId="66063314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RST est un triangle isocèle en R avec </w:t>
      </w:r>
      <w:r w:rsidR="00D46ED5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127EB0">
        <w:rPr>
          <w:sz w:val="22"/>
          <w:szCs w:val="22"/>
        </w:rPr>
        <w:object w:dxaOrig="412" w:dyaOrig="173" w14:anchorId="6D8E39AF">
          <v:shape id="_x0000_i1046" type="#_x0000_t75" style="width:20.55pt;height:9.4pt" o:ole="" fillcolor="window">
            <v:imagedata r:id="rId16" o:title=""/>
          </v:shape>
          <o:OLEObject Type="Embed" ProgID="Draw" ShapeID="_x0000_i1046" DrawAspect="Content" ObjectID="_1834756919" r:id="rId45">
            <o:FieldCodes>\* MERGEFORMAT</o:FieldCodes>
          </o:OLEObject>
        </w:object>
      </w:r>
      <w:r>
        <w:rPr>
          <w:sz w:val="22"/>
          <w:szCs w:val="22"/>
        </w:rPr>
        <w:instrText>);STR)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D46ED5" w:rsidRPr="00127EB0">
        <w:rPr>
          <w:sz w:val="22"/>
          <w:szCs w:val="22"/>
        </w:rPr>
        <w:fldChar w:fldCharType="begin"/>
      </w:r>
      <w:r w:rsidRPr="00127EB0">
        <w:rPr>
          <w:sz w:val="22"/>
          <w:szCs w:val="22"/>
        </w:rPr>
        <w:instrText xml:space="preserve"> EQ \s\do2(=)</w:instrText>
      </w:r>
      <w:r w:rsidR="00D46ED5" w:rsidRPr="00127EB0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A079F8">
        <w:rPr>
          <w:sz w:val="22"/>
          <w:szCs w:val="22"/>
        </w:rPr>
        <w:t>72</w:t>
      </w:r>
      <w:r>
        <w:rPr>
          <w:sz w:val="22"/>
          <w:szCs w:val="22"/>
        </w:rPr>
        <w:t>°.</w:t>
      </w:r>
    </w:p>
    <w:p w14:paraId="16E27191" w14:textId="77777777" w:rsidR="00127EB0" w:rsidRPr="006F0973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  <w:r>
        <w:rPr>
          <w:sz w:val="22"/>
          <w:szCs w:val="22"/>
        </w:rPr>
        <w:t xml:space="preserve">Calcule la mesure de l’angle </w:t>
      </w:r>
      <w:r w:rsidR="00D46ED5">
        <w:rPr>
          <w:sz w:val="22"/>
          <w:szCs w:val="22"/>
        </w:rPr>
        <w:fldChar w:fldCharType="begin"/>
      </w:r>
      <w:r w:rsidR="00A079F8">
        <w:rPr>
          <w:sz w:val="22"/>
          <w:szCs w:val="22"/>
        </w:rPr>
        <w:instrText xml:space="preserve"> eq \o(\s\up5(</w:instrText>
      </w:r>
      <w:r w:rsidR="00A079F8" w:rsidRPr="00A079F8">
        <w:rPr>
          <w:sz w:val="22"/>
          <w:szCs w:val="22"/>
        </w:rPr>
        <w:object w:dxaOrig="412" w:dyaOrig="173" w14:anchorId="0447EB7C">
          <v:shape id="_x0000_i1047" type="#_x0000_t75" style="width:19.25pt;height:9.4pt" o:ole="" fillcolor="window">
            <v:imagedata r:id="rId16" o:title=""/>
          </v:shape>
          <o:OLEObject Type="Embed" ProgID="Draw" ShapeID="_x0000_i1047" DrawAspect="Content" ObjectID="_1834756920" r:id="rId46">
            <o:FieldCodes>\* MERGEFORMAT</o:FieldCodes>
          </o:OLEObject>
        </w:object>
      </w:r>
      <w:r w:rsidR="00A079F8">
        <w:rPr>
          <w:sz w:val="22"/>
          <w:szCs w:val="22"/>
        </w:rPr>
        <w:instrText>);SRT)</w:instrText>
      </w:r>
      <w:r w:rsidR="00D46ED5">
        <w:rPr>
          <w:sz w:val="22"/>
          <w:szCs w:val="22"/>
        </w:rPr>
        <w:fldChar w:fldCharType="end"/>
      </w:r>
      <w:r>
        <w:rPr>
          <w:sz w:val="22"/>
          <w:szCs w:val="22"/>
        </w:rPr>
        <w:t>.</w:t>
      </w:r>
      <w:r w:rsidR="006F0973" w:rsidRPr="006F0973">
        <w:rPr>
          <w:sz w:val="22"/>
          <w:szCs w:val="22"/>
        </w:rPr>
        <w:t xml:space="preserve"> </w:t>
      </w:r>
    </w:p>
    <w:p w14:paraId="082B7F5A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07C1519A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1E643360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0513A6B8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5DEFA733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4DEE3EDF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47EEC7B4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2E70244D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1F2D64A2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2B7A5958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0FC24B2E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2BCADEC2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20D0710D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778DB884" w14:textId="77777777" w:rsid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p w14:paraId="12EC9405" w14:textId="77777777" w:rsidR="00127EB0" w:rsidRPr="00127EB0" w:rsidRDefault="00127EB0" w:rsidP="00127EB0">
      <w:pPr>
        <w:pStyle w:val="En-tte"/>
        <w:tabs>
          <w:tab w:val="clear" w:pos="4536"/>
          <w:tab w:val="clear" w:pos="9072"/>
        </w:tabs>
        <w:ind w:left="284" w:hanging="284"/>
        <w:rPr>
          <w:sz w:val="22"/>
          <w:szCs w:val="22"/>
        </w:rPr>
      </w:pPr>
    </w:p>
    <w:sectPr w:rsidR="00127EB0" w:rsidRPr="00127EB0" w:rsidSect="00127EB0">
      <w:pgSz w:w="11906" w:h="16838"/>
      <w:pgMar w:top="567" w:right="849" w:bottom="851" w:left="993" w:header="720" w:footer="720" w:gutter="0"/>
      <w:cols w:sep="1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F4A82" w14:textId="77777777" w:rsidR="001706E4" w:rsidRDefault="001706E4">
      <w:r>
        <w:separator/>
      </w:r>
    </w:p>
  </w:endnote>
  <w:endnote w:type="continuationSeparator" w:id="0">
    <w:p w14:paraId="1B6232A5" w14:textId="77777777" w:rsidR="001706E4" w:rsidRDefault="00170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abel Ult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FB9FA9" w14:textId="77777777" w:rsidR="00A979E5" w:rsidRDefault="00A979E5" w:rsidP="00ED5901">
    <w:pPr>
      <w:pStyle w:val="Pieddepage"/>
      <w:framePr w:wrap="around" w:vAnchor="text" w:hAnchor="margin" w:xAlign="right" w:y="1"/>
      <w:rPr>
        <w:rStyle w:val="Numrodepage"/>
      </w:rPr>
    </w:pPr>
  </w:p>
  <w:p w14:paraId="77290A28" w14:textId="77777777" w:rsidR="00A979E5" w:rsidRDefault="00A979E5" w:rsidP="00ED5901">
    <w:pPr>
      <w:pStyle w:val="Pieddepage"/>
      <w:framePr w:wrap="around" w:vAnchor="text" w:hAnchor="margin" w:xAlign="right" w:y="1"/>
      <w:rPr>
        <w:rStyle w:val="Numrodepage"/>
      </w:rPr>
    </w:pPr>
  </w:p>
  <w:p w14:paraId="7C7792B8" w14:textId="77777777" w:rsidR="00A979E5" w:rsidRDefault="00D46ED5" w:rsidP="00A979E5">
    <w:pPr>
      <w:pStyle w:val="Pieddepage"/>
      <w:ind w:right="360"/>
      <w:jc w:val="center"/>
    </w:pPr>
    <w:r>
      <w:rPr>
        <w:rStyle w:val="Numrodepage"/>
      </w:rPr>
      <w:fldChar w:fldCharType="begin"/>
    </w:r>
    <w:r w:rsidR="00A979E5"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4A12CD">
      <w:rPr>
        <w:rStyle w:val="Numrodepage"/>
        <w:noProof/>
      </w:rPr>
      <w:t>1</w:t>
    </w:r>
    <w:r>
      <w:rPr>
        <w:rStyle w:val="Numrodepage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13300" w14:textId="77777777" w:rsidR="00A979E5" w:rsidRDefault="00A979E5" w:rsidP="00ED5901">
    <w:pPr>
      <w:pStyle w:val="Pieddepage"/>
      <w:framePr w:wrap="around" w:vAnchor="text" w:hAnchor="margin" w:xAlign="right" w:y="1"/>
      <w:rPr>
        <w:rStyle w:val="Numrodepage"/>
      </w:rPr>
    </w:pPr>
  </w:p>
  <w:p w14:paraId="1C4E893A" w14:textId="77777777" w:rsidR="00A979E5" w:rsidRDefault="00A979E5" w:rsidP="00ED5901">
    <w:pPr>
      <w:pStyle w:val="Pieddepage"/>
      <w:framePr w:wrap="around" w:vAnchor="text" w:hAnchor="margin" w:xAlign="right" w:y="1"/>
      <w:rPr>
        <w:rStyle w:val="Numrodepage"/>
      </w:rPr>
    </w:pPr>
  </w:p>
  <w:p w14:paraId="0BF34439" w14:textId="77777777" w:rsidR="00A979E5" w:rsidRDefault="00D46ED5" w:rsidP="00A979E5">
    <w:pPr>
      <w:pStyle w:val="Pieddepage"/>
      <w:ind w:right="360"/>
      <w:jc w:val="center"/>
    </w:pPr>
    <w:r>
      <w:rPr>
        <w:rStyle w:val="Numrodepage"/>
      </w:rPr>
      <w:fldChar w:fldCharType="begin"/>
    </w:r>
    <w:r w:rsidR="00A979E5"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4A12CD">
      <w:rPr>
        <w:rStyle w:val="Numrodepage"/>
        <w:noProof/>
      </w:rPr>
      <w:t>4</w:t>
    </w:r>
    <w:r>
      <w:rPr>
        <w:rStyle w:val="Numrodepag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1D544" w14:textId="77777777" w:rsidR="001706E4" w:rsidRDefault="001706E4">
      <w:r>
        <w:separator/>
      </w:r>
    </w:p>
  </w:footnote>
  <w:footnote w:type="continuationSeparator" w:id="0">
    <w:p w14:paraId="5607A368" w14:textId="77777777" w:rsidR="001706E4" w:rsidRDefault="001706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9D5269B"/>
    <w:multiLevelType w:val="multilevel"/>
    <w:tmpl w:val="56686D34"/>
    <w:lvl w:ilvl="0">
      <w:start w:val="9"/>
      <w:numFmt w:val="decimal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suff w:val="nothing"/>
      <w:lvlText w:val="%3 . 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672219432">
    <w:abstractNumId w:val="0"/>
  </w:num>
  <w:num w:numId="2" w16cid:durableId="1208182366">
    <w:abstractNumId w:val="0"/>
  </w:num>
  <w:num w:numId="3" w16cid:durableId="772281284">
    <w:abstractNumId w:val="0"/>
  </w:num>
  <w:num w:numId="4" w16cid:durableId="1733191197">
    <w:abstractNumId w:val="0"/>
  </w:num>
  <w:num w:numId="5" w16cid:durableId="605044956">
    <w:abstractNumId w:val="0"/>
  </w:num>
  <w:num w:numId="6" w16cid:durableId="1060637899">
    <w:abstractNumId w:val="0"/>
  </w:num>
  <w:num w:numId="7" w16cid:durableId="1820920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ernierMetEn" w:val="aucun"/>
    <w:docVar w:name="VersionAMath" w:val="(18 janv 98)"/>
  </w:docVars>
  <w:rsids>
    <w:rsidRoot w:val="00AF5ABB"/>
    <w:rsid w:val="000316EF"/>
    <w:rsid w:val="00095558"/>
    <w:rsid w:val="000C059D"/>
    <w:rsid w:val="000C09BB"/>
    <w:rsid w:val="000D3E09"/>
    <w:rsid w:val="001169CB"/>
    <w:rsid w:val="00127EB0"/>
    <w:rsid w:val="001320EE"/>
    <w:rsid w:val="001706E4"/>
    <w:rsid w:val="0017769B"/>
    <w:rsid w:val="001E4786"/>
    <w:rsid w:val="00206DDB"/>
    <w:rsid w:val="00252960"/>
    <w:rsid w:val="00267984"/>
    <w:rsid w:val="002B5D36"/>
    <w:rsid w:val="002F7993"/>
    <w:rsid w:val="00344422"/>
    <w:rsid w:val="00374AF5"/>
    <w:rsid w:val="003C1152"/>
    <w:rsid w:val="004204F4"/>
    <w:rsid w:val="0042781B"/>
    <w:rsid w:val="00496C58"/>
    <w:rsid w:val="004A12CD"/>
    <w:rsid w:val="004D0721"/>
    <w:rsid w:val="004E2A7D"/>
    <w:rsid w:val="004E3DD6"/>
    <w:rsid w:val="004F186F"/>
    <w:rsid w:val="005D31E5"/>
    <w:rsid w:val="005E0125"/>
    <w:rsid w:val="00632A3E"/>
    <w:rsid w:val="00676837"/>
    <w:rsid w:val="006B0B17"/>
    <w:rsid w:val="006B11FE"/>
    <w:rsid w:val="006B5F07"/>
    <w:rsid w:val="006C1872"/>
    <w:rsid w:val="006C1959"/>
    <w:rsid w:val="006D1C8E"/>
    <w:rsid w:val="006D1E8B"/>
    <w:rsid w:val="006D2AC6"/>
    <w:rsid w:val="006F0973"/>
    <w:rsid w:val="00733591"/>
    <w:rsid w:val="007577C2"/>
    <w:rsid w:val="00781E29"/>
    <w:rsid w:val="00805133"/>
    <w:rsid w:val="00847912"/>
    <w:rsid w:val="00875A9C"/>
    <w:rsid w:val="008817F9"/>
    <w:rsid w:val="008D1E77"/>
    <w:rsid w:val="008D3106"/>
    <w:rsid w:val="008D360A"/>
    <w:rsid w:val="008E225F"/>
    <w:rsid w:val="00911860"/>
    <w:rsid w:val="00920978"/>
    <w:rsid w:val="0097676C"/>
    <w:rsid w:val="009B0A07"/>
    <w:rsid w:val="009B4EBC"/>
    <w:rsid w:val="009D059D"/>
    <w:rsid w:val="00A079F8"/>
    <w:rsid w:val="00A148B1"/>
    <w:rsid w:val="00A54548"/>
    <w:rsid w:val="00A83922"/>
    <w:rsid w:val="00A93C34"/>
    <w:rsid w:val="00A979E5"/>
    <w:rsid w:val="00A97F9A"/>
    <w:rsid w:val="00AF5ABB"/>
    <w:rsid w:val="00B424C3"/>
    <w:rsid w:val="00B55AC5"/>
    <w:rsid w:val="00B93189"/>
    <w:rsid w:val="00BA14B8"/>
    <w:rsid w:val="00BA6A9A"/>
    <w:rsid w:val="00BB4B98"/>
    <w:rsid w:val="00BD529D"/>
    <w:rsid w:val="00BE735E"/>
    <w:rsid w:val="00C03F41"/>
    <w:rsid w:val="00C8067D"/>
    <w:rsid w:val="00D376C8"/>
    <w:rsid w:val="00D46ED5"/>
    <w:rsid w:val="00DB16E6"/>
    <w:rsid w:val="00DB3BEB"/>
    <w:rsid w:val="00DD747A"/>
    <w:rsid w:val="00E115F8"/>
    <w:rsid w:val="00E179D8"/>
    <w:rsid w:val="00E36D15"/>
    <w:rsid w:val="00E85F6F"/>
    <w:rsid w:val="00EA7C5E"/>
    <w:rsid w:val="00ED5901"/>
    <w:rsid w:val="00F32EDE"/>
    <w:rsid w:val="00F740E1"/>
    <w:rsid w:val="00F863F5"/>
    <w:rsid w:val="00FD0173"/>
    <w:rsid w:val="00FF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79"/>
    <o:shapelayout v:ext="edit">
      <o:idmap v:ext="edit" data="1"/>
      <o:rules v:ext="edit">
        <o:r id="V:Rule1" type="connector" idref="#_x0000_s1278"/>
        <o:r id="V:Rule2" type="connector" idref="#_x0000_s1275"/>
        <o:r id="V:Rule3" type="connector" idref="#_x0000_s1276"/>
      </o:rules>
    </o:shapelayout>
  </w:shapeDefaults>
  <w:decimalSymbol w:val=","/>
  <w:listSeparator w:val=";"/>
  <w14:docId w14:val="713FD28D"/>
  <w15:docId w15:val="{3E37CF26-F71F-493B-9B26-4BB117F51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747A"/>
    <w:rPr>
      <w:sz w:val="24"/>
    </w:rPr>
  </w:style>
  <w:style w:type="paragraph" w:styleId="Titre1">
    <w:name w:val="heading 1"/>
    <w:basedOn w:val="Normal"/>
    <w:next w:val="Normal"/>
    <w:qFormat/>
    <w:rsid w:val="00DD747A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DD747A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DD747A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DD747A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DD747A"/>
    <w:pPr>
      <w:keepNext/>
      <w:jc w:val="center"/>
      <w:outlineLvl w:val="4"/>
    </w:pPr>
    <w:rPr>
      <w:snapToGrid w:val="0"/>
      <w:color w:val="FFFFFF"/>
      <w:sz w:val="7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DD747A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DD747A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DD747A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DD747A"/>
    <w:rPr>
      <w:i/>
      <w:color w:val="FF0000"/>
      <w:u w:val="single"/>
    </w:rPr>
  </w:style>
  <w:style w:type="paragraph" w:styleId="En-tte">
    <w:name w:val="header"/>
    <w:basedOn w:val="Normal"/>
    <w:rsid w:val="00DD747A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DD747A"/>
    <w:rPr>
      <w:i/>
      <w:u w:val="single"/>
    </w:rPr>
  </w:style>
  <w:style w:type="paragraph" w:customStyle="1" w:styleId="Exercice">
    <w:name w:val="Exercice"/>
    <w:basedOn w:val="Normal"/>
    <w:rsid w:val="00DD747A"/>
    <w:rPr>
      <w:color w:val="0000FF"/>
      <w:u w:val="single"/>
    </w:rPr>
  </w:style>
  <w:style w:type="paragraph" w:customStyle="1" w:styleId="Priode">
    <w:name w:val="Période"/>
    <w:basedOn w:val="Normal"/>
    <w:rsid w:val="00DD747A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DD747A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DD747A"/>
    <w:pPr>
      <w:ind w:left="284"/>
    </w:pPr>
  </w:style>
  <w:style w:type="character" w:customStyle="1" w:styleId="Mthode">
    <w:name w:val="Méthode"/>
    <w:basedOn w:val="Policepardfaut"/>
    <w:rsid w:val="00DD747A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DD747A"/>
  </w:style>
  <w:style w:type="character" w:customStyle="1" w:styleId="Proprit">
    <w:name w:val="Propriété"/>
    <w:basedOn w:val="Policepardfaut"/>
    <w:rsid w:val="00DD747A"/>
    <w:rPr>
      <w:rFonts w:ascii="Times New Roman" w:hAnsi="Times New Roman"/>
      <w:i/>
      <w:sz w:val="24"/>
      <w:u w:val="single"/>
      <w:vertAlign w:val="baseline"/>
    </w:rPr>
  </w:style>
  <w:style w:type="paragraph" w:styleId="Sous-titre">
    <w:name w:val="Subtitle"/>
    <w:basedOn w:val="Normal"/>
    <w:qFormat/>
    <w:rsid w:val="00DD747A"/>
    <w:rPr>
      <w:b/>
    </w:rPr>
  </w:style>
  <w:style w:type="paragraph" w:styleId="Corpsdetexte">
    <w:name w:val="Body Text"/>
    <w:basedOn w:val="Normal"/>
    <w:rsid w:val="00DD747A"/>
    <w:rPr>
      <w:sz w:val="20"/>
    </w:rPr>
  </w:style>
  <w:style w:type="table" w:styleId="Grilledutableau">
    <w:name w:val="Table Grid"/>
    <w:basedOn w:val="TableauNormal"/>
    <w:rsid w:val="006D2A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A079F8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rsid w:val="006B11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oleObject" Target="embeddings/oleObject2.bin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5.bin"/><Relationship Id="rId34" Type="http://schemas.openxmlformats.org/officeDocument/2006/relationships/image" Target="media/image11.png"/><Relationship Id="rId42" Type="http://schemas.openxmlformats.org/officeDocument/2006/relationships/oleObject" Target="embeddings/oleObject20.bin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0.png"/><Relationship Id="rId32" Type="http://schemas.openxmlformats.org/officeDocument/2006/relationships/oleObject" Target="embeddings/oleObject14.bin"/><Relationship Id="rId37" Type="http://schemas.openxmlformats.org/officeDocument/2006/relationships/image" Target="media/image12.wmf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9.png"/><Relationship Id="rId28" Type="http://schemas.openxmlformats.org/officeDocument/2006/relationships/oleObject" Target="embeddings/oleObject10.bin"/><Relationship Id="rId36" Type="http://schemas.openxmlformats.org/officeDocument/2006/relationships/footer" Target="footer2.xml"/><Relationship Id="rId10" Type="http://schemas.openxmlformats.org/officeDocument/2006/relationships/footer" Target="footer1.xml"/><Relationship Id="rId19" Type="http://schemas.openxmlformats.org/officeDocument/2006/relationships/oleObject" Target="embeddings/oleObject3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4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9.bin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1.bin"/><Relationship Id="rId48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3.bin"/><Relationship Id="rId20" Type="http://schemas.openxmlformats.org/officeDocument/2006/relationships/oleObject" Target="embeddings/oleObject4.bin"/><Relationship Id="rId41" Type="http://schemas.openxmlformats.org/officeDocument/2006/relationships/image" Target="media/image13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19EFF-942A-4680-9677-27BDBBB3F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142</TotalTime>
  <Pages>4</Pages>
  <Words>807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subject/>
  <dc:creator>Christophe Monié</dc:creator>
  <cp:keywords/>
  <dc:description>ATTENTION !_x000d_
Document fait à la va vite pour combler une heure._x000d_
Ne couvre pas le programme de 3ème, manque le dessin à faire</dc:description>
  <cp:lastModifiedBy>cmonie@orange.fr</cp:lastModifiedBy>
  <cp:revision>26</cp:revision>
  <cp:lastPrinted>2021-10-19T09:34:00Z</cp:lastPrinted>
  <dcterms:created xsi:type="dcterms:W3CDTF">2011-12-07T15:54:00Z</dcterms:created>
  <dcterms:modified xsi:type="dcterms:W3CDTF">2026-03-11T16:55:00Z</dcterms:modified>
</cp:coreProperties>
</file>