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EBEA5" w14:textId="6316F729" w:rsidR="00071A1D" w:rsidRPr="00D30649" w:rsidRDefault="003C6AED" w:rsidP="00BB6BDE">
      <w:pPr>
        <w:pBdr>
          <w:bottom w:val="single" w:sz="4" w:space="1" w:color="auto"/>
        </w:pBdr>
        <w:tabs>
          <w:tab w:val="center" w:pos="5387"/>
        </w:tabs>
        <w:jc w:val="both"/>
        <w:rPr>
          <w:szCs w:val="24"/>
        </w:rPr>
      </w:pPr>
      <w:r w:rsidRPr="00D30649">
        <w:rPr>
          <w:b/>
          <w:szCs w:val="24"/>
        </w:rPr>
        <w:t>X 5-1-</w:t>
      </w:r>
      <w:r w:rsidR="00271FFD" w:rsidRPr="00D30649">
        <w:rPr>
          <w:b/>
          <w:szCs w:val="24"/>
        </w:rPr>
        <w:t>3</w:t>
      </w:r>
      <w:r w:rsidR="00071A1D" w:rsidRPr="00D30649">
        <w:rPr>
          <w:szCs w:val="24"/>
        </w:rPr>
        <w:tab/>
      </w:r>
      <w:r w:rsidR="00BD1EE8">
        <w:rPr>
          <w:b/>
          <w:caps/>
          <w:szCs w:val="24"/>
        </w:rPr>
        <w:t>Problèmes</w:t>
      </w:r>
      <w:r w:rsidR="00EF21AB">
        <w:rPr>
          <w:b/>
          <w:caps/>
          <w:szCs w:val="24"/>
        </w:rPr>
        <w:t>, Nommer un calcul</w:t>
      </w:r>
    </w:p>
    <w:p w14:paraId="1A34B67C" w14:textId="77777777" w:rsidR="00037E33" w:rsidRPr="00037E33" w:rsidRDefault="00037E33" w:rsidP="00BB6BDE">
      <w:pPr>
        <w:jc w:val="both"/>
        <w:rPr>
          <w:i/>
          <w:sz w:val="12"/>
          <w:szCs w:val="12"/>
        </w:rPr>
      </w:pPr>
    </w:p>
    <w:p w14:paraId="734964CC" w14:textId="77777777" w:rsidR="00D27A32" w:rsidRDefault="00D27A32" w:rsidP="00BB6BDE">
      <w:pPr>
        <w:jc w:val="both"/>
        <w:rPr>
          <w:i/>
          <w:sz w:val="18"/>
          <w:szCs w:val="18"/>
        </w:rPr>
        <w:sectPr w:rsidR="00D27A32" w:rsidSect="00D27A32">
          <w:pgSz w:w="11906" w:h="16838"/>
          <w:pgMar w:top="567" w:right="567" w:bottom="567" w:left="567" w:header="720" w:footer="720" w:gutter="0"/>
          <w:cols w:sep="1" w:space="709"/>
          <w:docGrid w:linePitch="326"/>
        </w:sectPr>
      </w:pPr>
    </w:p>
    <w:p w14:paraId="61ACD753" w14:textId="61544F9E" w:rsidR="00037E33" w:rsidRPr="00D3316B" w:rsidRDefault="00037E33" w:rsidP="00BB6BDE">
      <w:pPr>
        <w:jc w:val="both"/>
        <w:rPr>
          <w:i/>
          <w:sz w:val="18"/>
          <w:szCs w:val="18"/>
        </w:rPr>
      </w:pPr>
      <w:r w:rsidRPr="00D3316B">
        <w:rPr>
          <w:i/>
          <w:sz w:val="18"/>
          <w:szCs w:val="18"/>
        </w:rPr>
        <w:t>EN</w:t>
      </w:r>
      <w:r w:rsidR="00BB6BDE">
        <w:rPr>
          <w:i/>
          <w:sz w:val="18"/>
          <w:szCs w:val="18"/>
        </w:rPr>
        <w:t>4</w:t>
      </w:r>
      <w:r w:rsidRPr="00D3316B">
        <w:rPr>
          <w:i/>
          <w:sz w:val="18"/>
          <w:szCs w:val="18"/>
        </w:rPr>
        <w:t xml:space="preserve"> : </w:t>
      </w:r>
      <w:r w:rsidR="00BB6BDE" w:rsidRPr="00BB6BDE">
        <w:rPr>
          <w:i/>
          <w:sz w:val="18"/>
          <w:szCs w:val="18"/>
        </w:rPr>
        <w:t>Traduire un problème en une seule expression</w:t>
      </w:r>
    </w:p>
    <w:p w14:paraId="3ECD76AD" w14:textId="77777777" w:rsidR="00E32BC5" w:rsidRPr="0019738A" w:rsidRDefault="00C206CA" w:rsidP="00BB6BDE">
      <w:pPr>
        <w:tabs>
          <w:tab w:val="left" w:pos="3119"/>
          <w:tab w:val="left" w:pos="4820"/>
          <w:tab w:val="left" w:pos="6379"/>
        </w:tabs>
        <w:ind w:left="284" w:hanging="284"/>
        <w:jc w:val="both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E32BC5">
        <w:rPr>
          <w:color w:val="17365D" w:themeColor="text2" w:themeShade="BF"/>
          <w:sz w:val="40"/>
          <w:szCs w:val="40"/>
        </w:rPr>
        <w:instrText xml:space="preserve"> eq \x(1)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E32BC5" w:rsidRPr="0019738A">
        <w:rPr>
          <w:sz w:val="22"/>
          <w:szCs w:val="22"/>
        </w:rPr>
        <w:t xml:space="preserve"> </w:t>
      </w:r>
      <w:r w:rsidR="00E32BC5" w:rsidRPr="0019738A">
        <w:rPr>
          <w:b/>
          <w:sz w:val="22"/>
          <w:szCs w:val="22"/>
        </w:rPr>
        <w:t>1°)</w:t>
      </w:r>
      <w:r w:rsidR="00E32BC5" w:rsidRPr="0019738A">
        <w:rPr>
          <w:sz w:val="22"/>
          <w:szCs w:val="22"/>
        </w:rPr>
        <w:t xml:space="preserve"> Calcule : G </w:t>
      </w:r>
      <w:r w:rsidRPr="0019738A">
        <w:rPr>
          <w:sz w:val="22"/>
          <w:szCs w:val="22"/>
        </w:rPr>
        <w:fldChar w:fldCharType="begin"/>
      </w:r>
      <w:r w:rsidR="00E32BC5" w:rsidRPr="0019738A">
        <w:rPr>
          <w:sz w:val="22"/>
          <w:szCs w:val="22"/>
        </w:rPr>
        <w:instrText xml:space="preserve"> EQ \s\do2(=)</w:instrText>
      </w:r>
      <w:r w:rsidRPr="0019738A">
        <w:rPr>
          <w:sz w:val="22"/>
          <w:szCs w:val="22"/>
        </w:rPr>
        <w:fldChar w:fldCharType="end"/>
      </w:r>
      <w:r w:rsidR="00E32BC5" w:rsidRPr="0019738A">
        <w:rPr>
          <w:sz w:val="22"/>
          <w:szCs w:val="22"/>
        </w:rPr>
        <w:t xml:space="preserve"> 16 + 3 </w:t>
      </w:r>
      <w:r w:rsidRPr="0019738A">
        <w:rPr>
          <w:sz w:val="22"/>
          <w:szCs w:val="22"/>
        </w:rPr>
        <w:fldChar w:fldCharType="begin"/>
      </w:r>
      <w:r w:rsidR="00E32BC5" w:rsidRPr="0019738A">
        <w:rPr>
          <w:sz w:val="22"/>
          <w:szCs w:val="22"/>
        </w:rPr>
        <w:instrText>SYMBOL 180 \f "Symbol"\h</w:instrText>
      </w:r>
      <w:r w:rsidRPr="0019738A">
        <w:rPr>
          <w:sz w:val="22"/>
          <w:szCs w:val="22"/>
        </w:rPr>
        <w:fldChar w:fldCharType="end"/>
      </w:r>
      <w:r w:rsidR="00E32BC5" w:rsidRPr="0019738A">
        <w:rPr>
          <w:sz w:val="22"/>
          <w:szCs w:val="22"/>
        </w:rPr>
        <w:t xml:space="preserve"> 2,5 + 4 </w:t>
      </w:r>
      <w:r w:rsidRPr="0019738A">
        <w:rPr>
          <w:sz w:val="22"/>
          <w:szCs w:val="22"/>
        </w:rPr>
        <w:fldChar w:fldCharType="begin"/>
      </w:r>
      <w:r w:rsidR="00E32BC5" w:rsidRPr="0019738A">
        <w:rPr>
          <w:sz w:val="22"/>
          <w:szCs w:val="22"/>
        </w:rPr>
        <w:instrText>SYMBOL 180 \f "Symbol"\h</w:instrText>
      </w:r>
      <w:r w:rsidRPr="0019738A">
        <w:rPr>
          <w:sz w:val="22"/>
          <w:szCs w:val="22"/>
        </w:rPr>
        <w:fldChar w:fldCharType="end"/>
      </w:r>
      <w:r w:rsidR="00E32BC5" w:rsidRPr="0019738A">
        <w:rPr>
          <w:sz w:val="22"/>
          <w:szCs w:val="22"/>
        </w:rPr>
        <w:t xml:space="preserve"> 1,2.</w:t>
      </w:r>
    </w:p>
    <w:p w14:paraId="6B4E976C" w14:textId="77777777" w:rsidR="00E32BC5" w:rsidRPr="0019738A" w:rsidRDefault="00E32BC5" w:rsidP="00BB6BDE">
      <w:pPr>
        <w:tabs>
          <w:tab w:val="left" w:pos="3119"/>
          <w:tab w:val="left" w:pos="4820"/>
          <w:tab w:val="left" w:pos="6379"/>
        </w:tabs>
        <w:ind w:left="284"/>
        <w:jc w:val="both"/>
        <w:rPr>
          <w:sz w:val="22"/>
          <w:szCs w:val="22"/>
        </w:rPr>
      </w:pPr>
      <w:r w:rsidRPr="0019738A">
        <w:rPr>
          <w:b/>
          <w:sz w:val="22"/>
          <w:szCs w:val="22"/>
        </w:rPr>
        <w:t>2°)</w:t>
      </w:r>
      <w:r w:rsidRPr="0019738A">
        <w:rPr>
          <w:sz w:val="22"/>
          <w:szCs w:val="22"/>
        </w:rPr>
        <w:t xml:space="preserve"> Cette expression traduit la situation ci-dessous. Recopie-la et complète-la.</w:t>
      </w:r>
    </w:p>
    <w:p w14:paraId="4113FC80" w14:textId="77777777" w:rsidR="00E32BC5" w:rsidRPr="003455E8" w:rsidRDefault="00E32BC5" w:rsidP="00BB6BDE">
      <w:pPr>
        <w:tabs>
          <w:tab w:val="left" w:pos="3119"/>
          <w:tab w:val="left" w:pos="4820"/>
          <w:tab w:val="left" w:pos="6379"/>
        </w:tabs>
        <w:ind w:left="284"/>
        <w:jc w:val="both"/>
        <w:rPr>
          <w:i/>
          <w:sz w:val="22"/>
          <w:szCs w:val="22"/>
        </w:rPr>
      </w:pPr>
      <w:r w:rsidRPr="003455E8">
        <w:rPr>
          <w:sz w:val="22"/>
          <w:szCs w:val="22"/>
        </w:rPr>
        <w:t xml:space="preserve">« Anne a parcouru </w:t>
      </w:r>
      <w:r w:rsidR="003455E8">
        <w:rPr>
          <w:sz w:val="22"/>
          <w:szCs w:val="22"/>
        </w:rPr>
        <w:t>…</w:t>
      </w:r>
      <w:r w:rsidR="000B25BA" w:rsidRPr="003455E8">
        <w:rPr>
          <w:sz w:val="22"/>
          <w:szCs w:val="22"/>
        </w:rPr>
        <w:t xml:space="preserve"> </w:t>
      </w:r>
      <w:r w:rsidRPr="003455E8">
        <w:rPr>
          <w:sz w:val="22"/>
          <w:szCs w:val="22"/>
        </w:rPr>
        <w:t xml:space="preserve">km, puis elle a effectué </w:t>
      </w:r>
      <w:r w:rsidR="000B25BA" w:rsidRPr="003455E8">
        <w:rPr>
          <w:sz w:val="22"/>
          <w:szCs w:val="22"/>
        </w:rPr>
        <w:t>3</w:t>
      </w:r>
      <w:r w:rsidRPr="003455E8">
        <w:rPr>
          <w:sz w:val="22"/>
          <w:szCs w:val="22"/>
        </w:rPr>
        <w:t xml:space="preserve"> tours </w:t>
      </w:r>
      <w:r w:rsidR="000B25BA" w:rsidRPr="003455E8">
        <w:rPr>
          <w:sz w:val="22"/>
          <w:szCs w:val="22"/>
        </w:rPr>
        <w:t xml:space="preserve">de </w:t>
      </w:r>
      <w:r w:rsidR="003455E8">
        <w:rPr>
          <w:sz w:val="22"/>
          <w:szCs w:val="22"/>
        </w:rPr>
        <w:t>…</w:t>
      </w:r>
      <w:r w:rsidRPr="003455E8">
        <w:rPr>
          <w:sz w:val="22"/>
          <w:szCs w:val="22"/>
        </w:rPr>
        <w:t xml:space="preserve"> km chacun et enfin 4 tours de </w:t>
      </w:r>
      <w:r w:rsidR="003455E8">
        <w:rPr>
          <w:sz w:val="22"/>
          <w:szCs w:val="22"/>
        </w:rPr>
        <w:t>…</w:t>
      </w:r>
      <w:r w:rsidRPr="003455E8">
        <w:rPr>
          <w:sz w:val="22"/>
          <w:szCs w:val="22"/>
        </w:rPr>
        <w:t xml:space="preserve"> km chacun. Anne a parcouru au total </w:t>
      </w:r>
      <w:r w:rsidR="003455E8">
        <w:rPr>
          <w:sz w:val="22"/>
          <w:szCs w:val="22"/>
        </w:rPr>
        <w:t>…</w:t>
      </w:r>
      <w:r w:rsidRPr="003455E8">
        <w:rPr>
          <w:sz w:val="22"/>
          <w:szCs w:val="22"/>
        </w:rPr>
        <w:t xml:space="preserve"> km ».</w:t>
      </w:r>
    </w:p>
    <w:p w14:paraId="36CA947D" w14:textId="77777777" w:rsidR="00E32BC5" w:rsidRDefault="00C206CA" w:rsidP="00BB6BDE">
      <w:pPr>
        <w:tabs>
          <w:tab w:val="left" w:pos="3119"/>
          <w:tab w:val="left" w:pos="4820"/>
          <w:tab w:val="left" w:pos="6379"/>
        </w:tabs>
        <w:ind w:left="284" w:hanging="284"/>
        <w:jc w:val="both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E32BC5">
        <w:rPr>
          <w:color w:val="17365D" w:themeColor="text2" w:themeShade="BF"/>
          <w:sz w:val="40"/>
          <w:szCs w:val="40"/>
        </w:rPr>
        <w:instrText xml:space="preserve"> eq \x(</w:instrText>
      </w:r>
      <w:r w:rsidR="00492EC1">
        <w:rPr>
          <w:color w:val="17365D" w:themeColor="text2" w:themeShade="BF"/>
          <w:sz w:val="40"/>
          <w:szCs w:val="40"/>
        </w:rPr>
        <w:instrText>2</w:instrText>
      </w:r>
      <w:r w:rsidR="00E32BC5">
        <w:rPr>
          <w:color w:val="17365D" w:themeColor="text2" w:themeShade="BF"/>
          <w:sz w:val="40"/>
          <w:szCs w:val="40"/>
        </w:rPr>
        <w:instrText>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E32BC5" w:rsidRPr="0021254F">
        <w:rPr>
          <w:sz w:val="20"/>
        </w:rPr>
        <w:t xml:space="preserve"> </w:t>
      </w:r>
      <w:r w:rsidR="00E32BC5">
        <w:rPr>
          <w:sz w:val="22"/>
          <w:szCs w:val="22"/>
        </w:rPr>
        <w:t>Hier, Théo a invité des amis. Ils ont acheté :</w:t>
      </w:r>
    </w:p>
    <w:p w14:paraId="14AF5F06" w14:textId="77777777" w:rsidR="00E32BC5" w:rsidRDefault="00E32BC5" w:rsidP="00BB6BDE">
      <w:pPr>
        <w:tabs>
          <w:tab w:val="left" w:pos="3119"/>
          <w:tab w:val="left" w:pos="4820"/>
          <w:tab w:val="left" w:pos="6379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6 bouteilles de soda à 1,25 € la bouteille, </w:t>
      </w:r>
    </w:p>
    <w:p w14:paraId="26DD13F7" w14:textId="77777777" w:rsidR="00E32BC5" w:rsidRDefault="00E32BC5" w:rsidP="00BB6BDE">
      <w:pPr>
        <w:tabs>
          <w:tab w:val="left" w:pos="3119"/>
          <w:tab w:val="left" w:pos="4820"/>
          <w:tab w:val="left" w:pos="6379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1 gros gâteau à 17,50 €.</w:t>
      </w:r>
    </w:p>
    <w:p w14:paraId="0A53B9B5" w14:textId="77777777" w:rsidR="00E32BC5" w:rsidRDefault="00E32BC5" w:rsidP="00BB6BDE">
      <w:pPr>
        <w:tabs>
          <w:tab w:val="left" w:pos="3119"/>
          <w:tab w:val="left" w:pos="4820"/>
          <w:tab w:val="left" w:pos="6379"/>
        </w:tabs>
        <w:ind w:left="284"/>
        <w:jc w:val="both"/>
        <w:rPr>
          <w:sz w:val="22"/>
          <w:szCs w:val="22"/>
        </w:rPr>
      </w:pPr>
      <w:r w:rsidRPr="00580DBF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Parmi les expressions suivantes, lesquelles permettent de calculer la dépense totale ?</w:t>
      </w:r>
    </w:p>
    <w:p w14:paraId="49081977" w14:textId="77777777" w:rsidR="00E32BC5" w:rsidRDefault="00E32BC5" w:rsidP="00BB6BDE">
      <w:pPr>
        <w:tabs>
          <w:tab w:val="left" w:pos="3119"/>
          <w:tab w:val="left" w:pos="4820"/>
          <w:tab w:val="left" w:pos="6379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="00C206CA" w:rsidRPr="00580DBF">
        <w:rPr>
          <w:sz w:val="22"/>
          <w:szCs w:val="22"/>
        </w:rPr>
        <w:fldChar w:fldCharType="begin"/>
      </w:r>
      <w:r w:rsidRPr="00580DBF">
        <w:rPr>
          <w:sz w:val="22"/>
          <w:szCs w:val="22"/>
        </w:rPr>
        <w:instrText xml:space="preserve"> EQ \s\do2(=)</w:instrText>
      </w:r>
      <w:r w:rsidR="00C206CA" w:rsidRPr="00580DBF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(1,25 + 17,5) </w:t>
      </w:r>
      <w:r w:rsidR="00C206CA" w:rsidRPr="00580DBF">
        <w:rPr>
          <w:sz w:val="22"/>
          <w:szCs w:val="22"/>
        </w:rPr>
        <w:fldChar w:fldCharType="begin"/>
      </w:r>
      <w:r w:rsidRPr="00580DBF">
        <w:rPr>
          <w:sz w:val="22"/>
          <w:szCs w:val="22"/>
        </w:rPr>
        <w:instrText>SYMBOL 180 \f "Symbol"\h</w:instrText>
      </w:r>
      <w:r w:rsidR="00C206CA" w:rsidRPr="00580DBF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6</w:t>
      </w:r>
      <w:r>
        <w:rPr>
          <w:sz w:val="22"/>
          <w:szCs w:val="22"/>
        </w:rPr>
        <w:tab/>
        <w:t xml:space="preserve">B </w:t>
      </w:r>
      <w:r w:rsidR="00C206CA" w:rsidRPr="00580DBF">
        <w:rPr>
          <w:sz w:val="22"/>
          <w:szCs w:val="22"/>
        </w:rPr>
        <w:fldChar w:fldCharType="begin"/>
      </w:r>
      <w:r w:rsidRPr="00580DBF">
        <w:rPr>
          <w:sz w:val="22"/>
          <w:szCs w:val="22"/>
        </w:rPr>
        <w:instrText xml:space="preserve"> EQ \s\do2(=)</w:instrText>
      </w:r>
      <w:r w:rsidR="00C206CA" w:rsidRPr="00580DBF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1,25 </w:t>
      </w:r>
      <w:r w:rsidR="00C206CA" w:rsidRPr="00580DBF">
        <w:rPr>
          <w:sz w:val="22"/>
          <w:szCs w:val="22"/>
        </w:rPr>
        <w:fldChar w:fldCharType="begin"/>
      </w:r>
      <w:r w:rsidRPr="00580DBF">
        <w:rPr>
          <w:sz w:val="22"/>
          <w:szCs w:val="22"/>
        </w:rPr>
        <w:instrText>SYMBOL 180 \f "Symbol"\h</w:instrText>
      </w:r>
      <w:r w:rsidR="00C206CA" w:rsidRPr="00580DBF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6 + 17,5</w:t>
      </w:r>
    </w:p>
    <w:p w14:paraId="56C5B35C" w14:textId="77777777" w:rsidR="00E32BC5" w:rsidRDefault="00E32BC5" w:rsidP="00BB6BDE">
      <w:pPr>
        <w:tabs>
          <w:tab w:val="left" w:pos="3119"/>
          <w:tab w:val="left" w:pos="4820"/>
          <w:tab w:val="left" w:pos="6379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 </w:t>
      </w:r>
      <w:r w:rsidR="00C206CA" w:rsidRPr="00580DBF">
        <w:rPr>
          <w:sz w:val="22"/>
          <w:szCs w:val="22"/>
        </w:rPr>
        <w:fldChar w:fldCharType="begin"/>
      </w:r>
      <w:r w:rsidRPr="00580DBF">
        <w:rPr>
          <w:sz w:val="22"/>
          <w:szCs w:val="22"/>
        </w:rPr>
        <w:instrText xml:space="preserve"> EQ \s\do2(=)</w:instrText>
      </w:r>
      <w:r w:rsidR="00C206CA" w:rsidRPr="00580DBF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17,5 + 6 </w:t>
      </w:r>
      <w:r w:rsidR="00C206CA" w:rsidRPr="00580DBF">
        <w:rPr>
          <w:sz w:val="22"/>
          <w:szCs w:val="22"/>
        </w:rPr>
        <w:fldChar w:fldCharType="begin"/>
      </w:r>
      <w:r w:rsidRPr="00580DBF">
        <w:rPr>
          <w:sz w:val="22"/>
          <w:szCs w:val="22"/>
        </w:rPr>
        <w:instrText>SYMBOL 180 \f "Symbol"\h</w:instrText>
      </w:r>
      <w:r w:rsidR="00C206CA" w:rsidRPr="00580DBF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1,25</w:t>
      </w:r>
      <w:r>
        <w:rPr>
          <w:sz w:val="22"/>
          <w:szCs w:val="22"/>
        </w:rPr>
        <w:tab/>
        <w:t xml:space="preserve">D </w:t>
      </w:r>
      <w:r w:rsidR="00C206CA" w:rsidRPr="00580DBF">
        <w:rPr>
          <w:sz w:val="22"/>
          <w:szCs w:val="22"/>
        </w:rPr>
        <w:fldChar w:fldCharType="begin"/>
      </w:r>
      <w:r w:rsidRPr="00580DBF">
        <w:rPr>
          <w:sz w:val="22"/>
          <w:szCs w:val="22"/>
        </w:rPr>
        <w:instrText xml:space="preserve"> EQ \s\do2(=)</w:instrText>
      </w:r>
      <w:r w:rsidR="00C206CA" w:rsidRPr="00580DBF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1,25 + 6 </w:t>
      </w:r>
      <w:r w:rsidR="00C206CA" w:rsidRPr="00580DBF">
        <w:rPr>
          <w:sz w:val="22"/>
          <w:szCs w:val="22"/>
        </w:rPr>
        <w:fldChar w:fldCharType="begin"/>
      </w:r>
      <w:r w:rsidRPr="00580DBF">
        <w:rPr>
          <w:sz w:val="22"/>
          <w:szCs w:val="22"/>
        </w:rPr>
        <w:instrText>SYMBOL 180 \f "Symbol"\h</w:instrText>
      </w:r>
      <w:r w:rsidR="00C206CA" w:rsidRPr="00580DBF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17,5</w:t>
      </w:r>
    </w:p>
    <w:p w14:paraId="797EB50C" w14:textId="77777777" w:rsidR="00E32BC5" w:rsidRDefault="00E32BC5" w:rsidP="00BB6BDE">
      <w:pPr>
        <w:tabs>
          <w:tab w:val="left" w:pos="3119"/>
          <w:tab w:val="left" w:pos="4820"/>
          <w:tab w:val="left" w:pos="6379"/>
        </w:tabs>
        <w:ind w:left="284"/>
        <w:jc w:val="both"/>
        <w:rPr>
          <w:sz w:val="22"/>
          <w:szCs w:val="22"/>
        </w:rPr>
      </w:pPr>
      <w:r w:rsidRPr="00580DBF">
        <w:rPr>
          <w:b/>
          <w:sz w:val="22"/>
          <w:szCs w:val="22"/>
        </w:rPr>
        <w:t>2°)</w:t>
      </w:r>
      <w:r>
        <w:rPr>
          <w:sz w:val="22"/>
          <w:szCs w:val="22"/>
        </w:rPr>
        <w:t xml:space="preserve"> Calcule les bonnes expressions.</w:t>
      </w:r>
    </w:p>
    <w:p w14:paraId="0E74D842" w14:textId="77777777" w:rsidR="00871817" w:rsidRDefault="00871817" w:rsidP="00BB6BDE">
      <w:pPr>
        <w:tabs>
          <w:tab w:val="left" w:pos="3119"/>
          <w:tab w:val="left" w:pos="4820"/>
          <w:tab w:val="left" w:pos="6379"/>
        </w:tabs>
        <w:ind w:left="284"/>
        <w:jc w:val="both"/>
        <w:rPr>
          <w:sz w:val="20"/>
        </w:rPr>
      </w:pPr>
    </w:p>
    <w:p w14:paraId="748F4576" w14:textId="70CA1F98" w:rsidR="000A215C" w:rsidRPr="00071A1D" w:rsidRDefault="000A215C" w:rsidP="00BB6BDE">
      <w:pPr>
        <w:jc w:val="both"/>
        <w:rPr>
          <w:sz w:val="22"/>
          <w:szCs w:val="22"/>
        </w:rPr>
      </w:pPr>
      <w:r w:rsidRPr="00071A1D">
        <w:rPr>
          <w:sz w:val="22"/>
          <w:szCs w:val="22"/>
        </w:rPr>
        <w:t xml:space="preserve">Résous </w:t>
      </w:r>
      <w:r w:rsidR="00037E33">
        <w:rPr>
          <w:sz w:val="22"/>
          <w:szCs w:val="22"/>
        </w:rPr>
        <w:t>les huit</w:t>
      </w:r>
      <w:r w:rsidRPr="00071A1D">
        <w:rPr>
          <w:sz w:val="22"/>
          <w:szCs w:val="22"/>
        </w:rPr>
        <w:t xml:space="preserve"> problème</w:t>
      </w:r>
      <w:r w:rsidR="00037E33">
        <w:rPr>
          <w:sz w:val="22"/>
          <w:szCs w:val="22"/>
        </w:rPr>
        <w:t>s</w:t>
      </w:r>
      <w:r w:rsidRPr="00071A1D">
        <w:rPr>
          <w:sz w:val="22"/>
          <w:szCs w:val="22"/>
        </w:rPr>
        <w:t xml:space="preserve"> à l’aide d’une </w:t>
      </w:r>
      <w:r w:rsidR="00037E33">
        <w:rPr>
          <w:sz w:val="22"/>
          <w:szCs w:val="22"/>
        </w:rPr>
        <w:t xml:space="preserve">seule </w:t>
      </w:r>
      <w:r w:rsidRPr="00071A1D">
        <w:rPr>
          <w:sz w:val="22"/>
          <w:szCs w:val="22"/>
        </w:rPr>
        <w:t>expression numérique.</w:t>
      </w:r>
    </w:p>
    <w:p w14:paraId="3768C1B8" w14:textId="7EE67C39" w:rsidR="00071A1D" w:rsidRPr="00037E33" w:rsidRDefault="001546ED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\x(3)</w:instrText>
      </w:r>
      <w:r>
        <w:rPr>
          <w:color w:val="17365D"/>
          <w:sz w:val="40"/>
          <w:szCs w:val="40"/>
        </w:rPr>
        <w:fldChar w:fldCharType="end"/>
      </w:r>
      <w:r w:rsidR="00037E33" w:rsidRPr="0021254F">
        <w:rPr>
          <w:sz w:val="20"/>
        </w:rPr>
        <w:t xml:space="preserve"> </w:t>
      </w:r>
      <w:r w:rsidR="00071A1D" w:rsidRPr="00037E33">
        <w:rPr>
          <w:sz w:val="22"/>
          <w:szCs w:val="22"/>
        </w:rPr>
        <w:t xml:space="preserve">Cédric </w:t>
      </w:r>
      <w:r w:rsidR="00037E33">
        <w:rPr>
          <w:sz w:val="22"/>
          <w:szCs w:val="22"/>
        </w:rPr>
        <w:t>a acheté</w:t>
      </w:r>
      <w:r w:rsidR="00071A1D" w:rsidRPr="00037E33">
        <w:rPr>
          <w:sz w:val="22"/>
          <w:szCs w:val="22"/>
        </w:rPr>
        <w:t xml:space="preserve"> trois boîtes de balles de tennis à 6,20 € l’une</w:t>
      </w:r>
      <w:r w:rsidR="00C52DDD">
        <w:rPr>
          <w:sz w:val="22"/>
          <w:szCs w:val="22"/>
        </w:rPr>
        <w:t>,</w:t>
      </w:r>
      <w:r w:rsidR="00071A1D" w:rsidRPr="00037E33">
        <w:rPr>
          <w:sz w:val="22"/>
          <w:szCs w:val="22"/>
        </w:rPr>
        <w:t xml:space="preserve"> ainsi qu’une raquette à 85 €.</w:t>
      </w:r>
    </w:p>
    <w:p w14:paraId="48DC8171" w14:textId="77777777" w:rsidR="00071A1D" w:rsidRPr="00037E33" w:rsidRDefault="00071A1D" w:rsidP="00BB6BDE">
      <w:pPr>
        <w:ind w:left="284"/>
        <w:jc w:val="both"/>
        <w:rPr>
          <w:sz w:val="22"/>
          <w:szCs w:val="22"/>
        </w:rPr>
      </w:pPr>
      <w:r w:rsidRPr="00037E33">
        <w:rPr>
          <w:sz w:val="22"/>
          <w:szCs w:val="22"/>
        </w:rPr>
        <w:t>Quelle est la dépense totale de Cédric ?</w:t>
      </w:r>
    </w:p>
    <w:p w14:paraId="4E5E9E79" w14:textId="053A86BF" w:rsidR="000A215C" w:rsidRPr="00037E33" w:rsidRDefault="00C206CA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037E33">
        <w:rPr>
          <w:color w:val="17365D"/>
          <w:sz w:val="40"/>
          <w:szCs w:val="40"/>
        </w:rPr>
        <w:instrText xml:space="preserve"> eq \x(</w:instrText>
      </w:r>
      <w:r w:rsidR="001546ED">
        <w:rPr>
          <w:color w:val="17365D"/>
          <w:sz w:val="40"/>
          <w:szCs w:val="40"/>
        </w:rPr>
        <w:instrText>4</w:instrText>
      </w:r>
      <w:r w:rsidR="00037E33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037E33" w:rsidRPr="0021254F">
        <w:rPr>
          <w:sz w:val="20"/>
        </w:rPr>
        <w:t xml:space="preserve"> </w:t>
      </w:r>
      <w:r w:rsidR="000A215C" w:rsidRPr="00037E33">
        <w:rPr>
          <w:sz w:val="22"/>
          <w:szCs w:val="22"/>
        </w:rPr>
        <w:t>Pierre a un billet de 50 €. Il dépense 25,20 € dans un magasin de sport, puis 8,30</w:t>
      </w:r>
      <w:r w:rsidR="00071A1D" w:rsidRPr="00037E33">
        <w:rPr>
          <w:sz w:val="22"/>
          <w:szCs w:val="22"/>
        </w:rPr>
        <w:t> </w:t>
      </w:r>
      <w:r w:rsidR="000A215C" w:rsidRPr="00037E33">
        <w:rPr>
          <w:sz w:val="22"/>
          <w:szCs w:val="22"/>
        </w:rPr>
        <w:t>€ au cinéma.</w:t>
      </w:r>
    </w:p>
    <w:p w14:paraId="1EF25A4E" w14:textId="77777777" w:rsidR="000A215C" w:rsidRPr="00037E33" w:rsidRDefault="000A215C" w:rsidP="00BB6BDE">
      <w:pPr>
        <w:ind w:left="284"/>
        <w:jc w:val="both"/>
        <w:rPr>
          <w:sz w:val="22"/>
          <w:szCs w:val="22"/>
        </w:rPr>
      </w:pPr>
      <w:r w:rsidRPr="00037E33">
        <w:rPr>
          <w:sz w:val="22"/>
          <w:szCs w:val="22"/>
        </w:rPr>
        <w:t>Combien lui reste-t-il d’argent ?</w:t>
      </w:r>
    </w:p>
    <w:p w14:paraId="527F2DB7" w14:textId="64D394BD" w:rsidR="000A215C" w:rsidRPr="00037E33" w:rsidRDefault="00C206CA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037E33">
        <w:rPr>
          <w:color w:val="17365D"/>
          <w:sz w:val="40"/>
          <w:szCs w:val="40"/>
        </w:rPr>
        <w:instrText xml:space="preserve"> eq \x(</w:instrText>
      </w:r>
      <w:r w:rsidR="001546ED">
        <w:rPr>
          <w:color w:val="17365D"/>
          <w:sz w:val="40"/>
          <w:szCs w:val="40"/>
        </w:rPr>
        <w:instrText>5</w:instrText>
      </w:r>
      <w:r w:rsidR="00037E33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037E33" w:rsidRPr="00037E33">
        <w:rPr>
          <w:color w:val="17365D"/>
          <w:sz w:val="22"/>
          <w:szCs w:val="22"/>
        </w:rPr>
        <w:t xml:space="preserve"> </w:t>
      </w:r>
      <w:r w:rsidR="000A215C" w:rsidRPr="00037E33">
        <w:rPr>
          <w:sz w:val="22"/>
          <w:szCs w:val="22"/>
        </w:rPr>
        <w:t xml:space="preserve">Audrey donne un billet de 20 € pour payer deux </w:t>
      </w:r>
      <w:r w:rsidR="00490B62" w:rsidRPr="00037E33">
        <w:rPr>
          <w:sz w:val="22"/>
          <w:szCs w:val="22"/>
        </w:rPr>
        <w:t xml:space="preserve">DVD </w:t>
      </w:r>
      <w:r w:rsidR="000A215C" w:rsidRPr="00037E33">
        <w:rPr>
          <w:sz w:val="22"/>
          <w:szCs w:val="22"/>
        </w:rPr>
        <w:t xml:space="preserve">à 8 € pièce. </w:t>
      </w:r>
    </w:p>
    <w:p w14:paraId="740994FA" w14:textId="77777777" w:rsidR="000A215C" w:rsidRPr="00037E33" w:rsidRDefault="000A215C" w:rsidP="00BB6BDE">
      <w:pPr>
        <w:ind w:left="284"/>
        <w:jc w:val="both"/>
        <w:rPr>
          <w:sz w:val="22"/>
          <w:szCs w:val="22"/>
        </w:rPr>
      </w:pPr>
      <w:r w:rsidRPr="00037E33">
        <w:rPr>
          <w:sz w:val="22"/>
          <w:szCs w:val="22"/>
        </w:rPr>
        <w:t>Quelle somme doit-on lui rendre ?</w:t>
      </w:r>
    </w:p>
    <w:p w14:paraId="2EA5304F" w14:textId="6589506A" w:rsidR="000A215C" w:rsidRPr="00037E33" w:rsidRDefault="00C206CA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492EC1">
        <w:rPr>
          <w:color w:val="17365D"/>
          <w:sz w:val="40"/>
          <w:szCs w:val="40"/>
        </w:rPr>
        <w:instrText xml:space="preserve"> eq \x(</w:instrText>
      </w:r>
      <w:r w:rsidR="001546ED">
        <w:rPr>
          <w:color w:val="17365D"/>
          <w:sz w:val="40"/>
          <w:szCs w:val="40"/>
        </w:rPr>
        <w:instrText>6</w:instrText>
      </w:r>
      <w:r w:rsidR="00037E33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037E33" w:rsidRPr="00037E33">
        <w:rPr>
          <w:color w:val="17365D"/>
          <w:sz w:val="22"/>
          <w:szCs w:val="22"/>
        </w:rPr>
        <w:t xml:space="preserve"> </w:t>
      </w:r>
      <w:r w:rsidR="000A215C" w:rsidRPr="00037E33">
        <w:rPr>
          <w:sz w:val="22"/>
          <w:szCs w:val="22"/>
        </w:rPr>
        <w:t>Caroline donne 15 € pour payer trois boîtes de rangement. On lui rend 1,50 €.</w:t>
      </w:r>
    </w:p>
    <w:p w14:paraId="123B1959" w14:textId="77777777" w:rsidR="000A215C" w:rsidRPr="00037E33" w:rsidRDefault="000A215C" w:rsidP="00BB6BDE">
      <w:pPr>
        <w:ind w:left="284"/>
        <w:jc w:val="both"/>
        <w:rPr>
          <w:sz w:val="22"/>
          <w:szCs w:val="22"/>
        </w:rPr>
      </w:pPr>
      <w:r w:rsidRPr="00037E33">
        <w:rPr>
          <w:sz w:val="22"/>
          <w:szCs w:val="22"/>
        </w:rPr>
        <w:t>Quel est le prix d’une boîte ?</w:t>
      </w:r>
    </w:p>
    <w:p w14:paraId="00482C39" w14:textId="017D6211" w:rsidR="00037E33" w:rsidRDefault="00C206CA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492EC1">
        <w:rPr>
          <w:color w:val="17365D"/>
          <w:sz w:val="40"/>
          <w:szCs w:val="40"/>
        </w:rPr>
        <w:instrText xml:space="preserve"> eq \x(</w:instrText>
      </w:r>
      <w:r w:rsidR="001546ED">
        <w:rPr>
          <w:color w:val="17365D"/>
          <w:sz w:val="40"/>
          <w:szCs w:val="40"/>
        </w:rPr>
        <w:instrText>7</w:instrText>
      </w:r>
      <w:r w:rsidR="00037E33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037E33" w:rsidRPr="00037E33">
        <w:rPr>
          <w:color w:val="17365D"/>
          <w:sz w:val="22"/>
          <w:szCs w:val="22"/>
        </w:rPr>
        <w:t xml:space="preserve"> </w:t>
      </w:r>
      <w:r w:rsidR="000A215C" w:rsidRPr="00037E33">
        <w:rPr>
          <w:sz w:val="22"/>
          <w:szCs w:val="22"/>
        </w:rPr>
        <w:t>102 élèves de 5</w:t>
      </w:r>
      <w:r w:rsidR="000A215C" w:rsidRPr="00037E33">
        <w:rPr>
          <w:sz w:val="22"/>
          <w:szCs w:val="22"/>
          <w:vertAlign w:val="superscript"/>
        </w:rPr>
        <w:t>ème</w:t>
      </w:r>
      <w:r w:rsidR="000A215C" w:rsidRPr="00037E33">
        <w:rPr>
          <w:sz w:val="22"/>
          <w:szCs w:val="22"/>
        </w:rPr>
        <w:t xml:space="preserve"> et 12 accompagnateurs participent à un voyage scolaire. </w:t>
      </w:r>
    </w:p>
    <w:p w14:paraId="6BD545B8" w14:textId="77777777" w:rsidR="000A215C" w:rsidRPr="00037E33" w:rsidRDefault="000A215C" w:rsidP="00BB6BDE">
      <w:pPr>
        <w:ind w:left="284"/>
        <w:jc w:val="both"/>
        <w:rPr>
          <w:sz w:val="22"/>
          <w:szCs w:val="22"/>
        </w:rPr>
      </w:pPr>
      <w:r w:rsidRPr="00037E33">
        <w:rPr>
          <w:sz w:val="22"/>
          <w:szCs w:val="22"/>
        </w:rPr>
        <w:t>Un élève paie 12 € et un accompagnateur 7 €.</w:t>
      </w:r>
    </w:p>
    <w:p w14:paraId="6FE09AD4" w14:textId="77777777" w:rsidR="000A215C" w:rsidRPr="00037E33" w:rsidRDefault="000A215C" w:rsidP="00BB6BDE">
      <w:pPr>
        <w:ind w:left="284"/>
        <w:jc w:val="both"/>
        <w:rPr>
          <w:sz w:val="22"/>
          <w:szCs w:val="22"/>
        </w:rPr>
      </w:pPr>
      <w:r w:rsidRPr="00037E33">
        <w:rPr>
          <w:sz w:val="22"/>
          <w:szCs w:val="22"/>
        </w:rPr>
        <w:t>Quel est le prix total du voyage ?</w:t>
      </w:r>
    </w:p>
    <w:p w14:paraId="16A0B054" w14:textId="10007462" w:rsidR="000A215C" w:rsidRPr="00037E33" w:rsidRDefault="00C206CA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037E33">
        <w:rPr>
          <w:color w:val="17365D"/>
          <w:sz w:val="40"/>
          <w:szCs w:val="40"/>
        </w:rPr>
        <w:instrText xml:space="preserve"> eq \x(</w:instrText>
      </w:r>
      <w:r w:rsidR="001546ED">
        <w:rPr>
          <w:color w:val="17365D"/>
          <w:sz w:val="40"/>
          <w:szCs w:val="40"/>
        </w:rPr>
        <w:instrText>8</w:instrText>
      </w:r>
      <w:r w:rsidR="00037E33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037E33" w:rsidRPr="00037E33">
        <w:rPr>
          <w:color w:val="17365D"/>
          <w:sz w:val="22"/>
          <w:szCs w:val="22"/>
        </w:rPr>
        <w:t xml:space="preserve"> </w:t>
      </w:r>
      <w:r w:rsidR="000A215C" w:rsidRPr="00037E33">
        <w:rPr>
          <w:sz w:val="22"/>
          <w:szCs w:val="22"/>
        </w:rPr>
        <w:t>Un grand magasin a 102 bouteilles en réserve et en commande encore 25 cartons de 12 bouteilles.</w:t>
      </w:r>
    </w:p>
    <w:p w14:paraId="2D993CFD" w14:textId="77777777" w:rsidR="000A215C" w:rsidRPr="00037E33" w:rsidRDefault="000A215C" w:rsidP="00BB6BDE">
      <w:pPr>
        <w:ind w:left="284"/>
        <w:jc w:val="both"/>
        <w:rPr>
          <w:sz w:val="22"/>
          <w:szCs w:val="22"/>
        </w:rPr>
      </w:pPr>
      <w:r w:rsidRPr="00037E33">
        <w:rPr>
          <w:sz w:val="22"/>
          <w:szCs w:val="22"/>
        </w:rPr>
        <w:t>Combien aura-t-il de bouteilles au total ?</w:t>
      </w:r>
    </w:p>
    <w:p w14:paraId="6AC591C5" w14:textId="79E43735" w:rsidR="000A215C" w:rsidRPr="00037E33" w:rsidRDefault="00C206CA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037E33">
        <w:rPr>
          <w:color w:val="17365D"/>
          <w:sz w:val="40"/>
          <w:szCs w:val="40"/>
        </w:rPr>
        <w:instrText xml:space="preserve"> eq \x(</w:instrText>
      </w:r>
      <w:r w:rsidR="001546ED">
        <w:rPr>
          <w:color w:val="17365D"/>
          <w:sz w:val="40"/>
          <w:szCs w:val="40"/>
        </w:rPr>
        <w:instrText>9</w:instrText>
      </w:r>
      <w:r w:rsidR="00037E33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037E33" w:rsidRPr="00037E33">
        <w:rPr>
          <w:color w:val="17365D"/>
          <w:sz w:val="22"/>
          <w:szCs w:val="22"/>
        </w:rPr>
        <w:t xml:space="preserve"> </w:t>
      </w:r>
      <w:r w:rsidR="00071A1D" w:rsidRPr="00037E33">
        <w:rPr>
          <w:sz w:val="22"/>
          <w:szCs w:val="22"/>
        </w:rPr>
        <w:t>Avec un billet de 100 €, Mélissa a acheté cinq BD coûtant chacune 9,20 € et deux disques à 13,80 € chaque.</w:t>
      </w:r>
    </w:p>
    <w:p w14:paraId="387626EE" w14:textId="77777777" w:rsidR="00071A1D" w:rsidRPr="00037E33" w:rsidRDefault="00071A1D" w:rsidP="00BB6BDE">
      <w:pPr>
        <w:ind w:left="284"/>
        <w:jc w:val="both"/>
        <w:rPr>
          <w:sz w:val="22"/>
          <w:szCs w:val="22"/>
        </w:rPr>
      </w:pPr>
      <w:r w:rsidRPr="00037E33">
        <w:rPr>
          <w:sz w:val="22"/>
          <w:szCs w:val="22"/>
        </w:rPr>
        <w:t>Quelle somme le vendeur lui a-t-il rendue ?</w:t>
      </w:r>
    </w:p>
    <w:p w14:paraId="27C055C0" w14:textId="44533865" w:rsidR="00037E33" w:rsidRDefault="00C206CA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492EC1">
        <w:rPr>
          <w:color w:val="17365D"/>
          <w:sz w:val="40"/>
          <w:szCs w:val="40"/>
        </w:rPr>
        <w:instrText xml:space="preserve"> eq \x(1</w:instrText>
      </w:r>
      <w:r w:rsidR="001546ED">
        <w:rPr>
          <w:color w:val="17365D"/>
          <w:sz w:val="40"/>
          <w:szCs w:val="40"/>
        </w:rPr>
        <w:instrText>0</w:instrText>
      </w:r>
      <w:r w:rsidR="00037E33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037E33" w:rsidRPr="00037E33">
        <w:rPr>
          <w:color w:val="17365D"/>
          <w:sz w:val="22"/>
          <w:szCs w:val="22"/>
        </w:rPr>
        <w:t xml:space="preserve"> </w:t>
      </w:r>
      <w:r w:rsidR="00552DB5" w:rsidRPr="00037E33">
        <w:rPr>
          <w:sz w:val="22"/>
          <w:szCs w:val="22"/>
        </w:rPr>
        <w:t xml:space="preserve">Une pièce </w:t>
      </w:r>
      <w:r w:rsidR="00CA64A2" w:rsidRPr="00037E33">
        <w:rPr>
          <w:sz w:val="22"/>
          <w:szCs w:val="22"/>
        </w:rPr>
        <w:t xml:space="preserve">rectangulaire </w:t>
      </w:r>
      <w:r w:rsidR="00552DB5" w:rsidRPr="00037E33">
        <w:rPr>
          <w:sz w:val="22"/>
          <w:szCs w:val="22"/>
        </w:rPr>
        <w:t xml:space="preserve">de tissu mesure 25 m </w:t>
      </w:r>
      <w:r w:rsidR="00037E33">
        <w:rPr>
          <w:sz w:val="22"/>
          <w:szCs w:val="22"/>
        </w:rPr>
        <w:t>de longueur sur 4 m de largeur.</w:t>
      </w:r>
      <w:r w:rsidR="00552DB5" w:rsidRPr="00037E33">
        <w:rPr>
          <w:sz w:val="22"/>
          <w:szCs w:val="22"/>
        </w:rPr>
        <w:t xml:space="preserve"> </w:t>
      </w:r>
    </w:p>
    <w:p w14:paraId="18A65FB3" w14:textId="77777777" w:rsidR="00552DB5" w:rsidRPr="00037E33" w:rsidRDefault="00552DB5" w:rsidP="00BB6BDE">
      <w:pPr>
        <w:ind w:left="284"/>
        <w:jc w:val="both"/>
        <w:rPr>
          <w:sz w:val="22"/>
          <w:szCs w:val="22"/>
        </w:rPr>
      </w:pPr>
      <w:r w:rsidRPr="00037E33">
        <w:rPr>
          <w:sz w:val="22"/>
          <w:szCs w:val="22"/>
        </w:rPr>
        <w:t>On a enlevé 3 m de longueur.</w:t>
      </w:r>
    </w:p>
    <w:p w14:paraId="41B20B4D" w14:textId="77777777" w:rsidR="00552DB5" w:rsidRDefault="00552DB5" w:rsidP="00BB6BDE">
      <w:pPr>
        <w:ind w:left="284"/>
        <w:jc w:val="both"/>
        <w:rPr>
          <w:sz w:val="22"/>
          <w:szCs w:val="22"/>
        </w:rPr>
      </w:pPr>
      <w:r w:rsidRPr="00037E33">
        <w:rPr>
          <w:sz w:val="22"/>
          <w:szCs w:val="22"/>
        </w:rPr>
        <w:t>Quelle est l’aire du tissu restant ?</w:t>
      </w:r>
    </w:p>
    <w:p w14:paraId="6668686E" w14:textId="76ADF63E" w:rsidR="00C93A0D" w:rsidRDefault="00C206CA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C93A0D">
        <w:rPr>
          <w:color w:val="17365D"/>
          <w:sz w:val="40"/>
          <w:szCs w:val="40"/>
        </w:rPr>
        <w:instrText xml:space="preserve"> eq \x(</w:instrText>
      </w:r>
      <w:r w:rsidR="00492EC1">
        <w:rPr>
          <w:color w:val="17365D"/>
          <w:sz w:val="40"/>
          <w:szCs w:val="40"/>
        </w:rPr>
        <w:instrText>1</w:instrText>
      </w:r>
      <w:r w:rsidR="001546ED">
        <w:rPr>
          <w:color w:val="17365D"/>
          <w:sz w:val="40"/>
          <w:szCs w:val="40"/>
        </w:rPr>
        <w:instrText>1</w:instrText>
      </w:r>
      <w:r w:rsidR="00C93A0D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C93A0D" w:rsidRPr="00037E33">
        <w:rPr>
          <w:color w:val="17365D"/>
          <w:sz w:val="22"/>
          <w:szCs w:val="22"/>
        </w:rPr>
        <w:t xml:space="preserve"> </w:t>
      </w:r>
      <w:r w:rsidR="00C93A0D">
        <w:rPr>
          <w:sz w:val="22"/>
          <w:szCs w:val="22"/>
        </w:rPr>
        <w:t>Écris une expression permettant de calculer l’aire du pentagone ABCDE sachant que ABCD est un carré :</w:t>
      </w:r>
    </w:p>
    <w:p w14:paraId="4E7B2D89" w14:textId="77777777" w:rsidR="00037E33" w:rsidRDefault="004E2ACF" w:rsidP="00BB6BDE">
      <w:pPr>
        <w:ind w:left="284"/>
        <w:jc w:val="both"/>
        <w:rPr>
          <w:sz w:val="22"/>
          <w:szCs w:val="22"/>
        </w:rPr>
      </w:pPr>
      <w:r>
        <w:rPr>
          <w:noProof/>
          <w:szCs w:val="22"/>
        </w:rPr>
        <w:drawing>
          <wp:inline distT="0" distB="0" distL="0" distR="0" wp14:anchorId="03E5C98E" wp14:editId="2171FA38">
            <wp:extent cx="2369820" cy="1791970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179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6F0895" w14:textId="77777777" w:rsidR="00871817" w:rsidRDefault="00871817" w:rsidP="00BB6BDE">
      <w:pPr>
        <w:jc w:val="both"/>
        <w:rPr>
          <w:i/>
          <w:sz w:val="18"/>
          <w:szCs w:val="18"/>
        </w:rPr>
      </w:pPr>
    </w:p>
    <w:p w14:paraId="4F48F7FA" w14:textId="0227F5D0" w:rsidR="00871817" w:rsidRPr="00D3316B" w:rsidRDefault="00871817" w:rsidP="00BB6BDE">
      <w:pPr>
        <w:pBdr>
          <w:top w:val="single" w:sz="4" w:space="1" w:color="auto"/>
        </w:pBdr>
        <w:jc w:val="both"/>
        <w:rPr>
          <w:i/>
          <w:sz w:val="18"/>
          <w:szCs w:val="18"/>
        </w:rPr>
      </w:pPr>
      <w:r w:rsidRPr="00D3316B">
        <w:rPr>
          <w:i/>
          <w:sz w:val="18"/>
          <w:szCs w:val="18"/>
        </w:rPr>
        <w:t>EN</w:t>
      </w:r>
      <w:r>
        <w:rPr>
          <w:i/>
          <w:sz w:val="18"/>
          <w:szCs w:val="18"/>
        </w:rPr>
        <w:t>3</w:t>
      </w:r>
      <w:r w:rsidRPr="00D3316B">
        <w:rPr>
          <w:i/>
          <w:sz w:val="18"/>
          <w:szCs w:val="18"/>
        </w:rPr>
        <w:t xml:space="preserve"> : </w:t>
      </w:r>
      <w:r w:rsidR="00BB6BDE" w:rsidRPr="00BB6BDE">
        <w:rPr>
          <w:i/>
          <w:sz w:val="18"/>
          <w:szCs w:val="18"/>
        </w:rPr>
        <w:t>Nommer un calcul</w:t>
      </w:r>
    </w:p>
    <w:p w14:paraId="716D67F4" w14:textId="5913891E" w:rsidR="00BB6BDE" w:rsidRDefault="00BB6BDE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\x(12)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>Recopie et complète les phrases suivantes :</w:t>
      </w:r>
    </w:p>
    <w:p w14:paraId="16525539" w14:textId="0466B1CF" w:rsidR="00BB6BDE" w:rsidRDefault="00BB6BDE" w:rsidP="00BB6BDE">
      <w:pPr>
        <w:ind w:left="284"/>
        <w:jc w:val="both"/>
        <w:rPr>
          <w:sz w:val="22"/>
          <w:szCs w:val="22"/>
        </w:rPr>
      </w:pPr>
      <w:r w:rsidRPr="00BB6BDE">
        <w:rPr>
          <w:b/>
          <w:bCs/>
          <w:sz w:val="22"/>
          <w:szCs w:val="22"/>
        </w:rPr>
        <w:t>1°)</w:t>
      </w:r>
      <w:r>
        <w:rPr>
          <w:sz w:val="22"/>
          <w:szCs w:val="22"/>
        </w:rPr>
        <w:t xml:space="preserve"> Le résultat d’une addition s’appelle la …</w:t>
      </w:r>
    </w:p>
    <w:p w14:paraId="22DA4CA0" w14:textId="4DD49AAA" w:rsidR="00BB6BDE" w:rsidRDefault="00BB6BDE" w:rsidP="00BB6BDE">
      <w:pPr>
        <w:ind w:left="284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Pr="00BB6BDE">
        <w:rPr>
          <w:b/>
          <w:bCs/>
          <w:sz w:val="22"/>
          <w:szCs w:val="22"/>
        </w:rPr>
        <w:t>°)</w:t>
      </w:r>
      <w:r>
        <w:rPr>
          <w:sz w:val="22"/>
          <w:szCs w:val="22"/>
        </w:rPr>
        <w:t xml:space="preserve"> Le résultat d’une soustraction s’appelle la …</w:t>
      </w:r>
    </w:p>
    <w:p w14:paraId="1AD845EC" w14:textId="432275D2" w:rsidR="00BB6BDE" w:rsidRDefault="00BB6BDE" w:rsidP="00BB6BDE">
      <w:pPr>
        <w:ind w:left="284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Pr="00BB6BDE">
        <w:rPr>
          <w:b/>
          <w:bCs/>
          <w:sz w:val="22"/>
          <w:szCs w:val="22"/>
        </w:rPr>
        <w:t>°)</w:t>
      </w:r>
      <w:r>
        <w:rPr>
          <w:sz w:val="22"/>
          <w:szCs w:val="22"/>
        </w:rPr>
        <w:t xml:space="preserve"> Le résultat d’une multiplication s’appelle le …</w:t>
      </w:r>
    </w:p>
    <w:p w14:paraId="2884FAF7" w14:textId="48E99786" w:rsidR="00BB6BDE" w:rsidRDefault="00BB6BDE" w:rsidP="00BB6BDE">
      <w:pPr>
        <w:ind w:left="284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Pr="00BB6BDE">
        <w:rPr>
          <w:b/>
          <w:bCs/>
          <w:sz w:val="22"/>
          <w:szCs w:val="22"/>
        </w:rPr>
        <w:t>°)</w:t>
      </w:r>
      <w:r>
        <w:rPr>
          <w:sz w:val="22"/>
          <w:szCs w:val="22"/>
        </w:rPr>
        <w:t xml:space="preserve"> Le résultat d’une division s’appelle le …</w:t>
      </w:r>
    </w:p>
    <w:p w14:paraId="178BF358" w14:textId="3DB24AC7" w:rsidR="00BB6BDE" w:rsidRPr="00037E33" w:rsidRDefault="00BB6BDE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\x(13)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>Traduis les phrases suivantes en expressions numériques :</w:t>
      </w:r>
    </w:p>
    <w:p w14:paraId="6F033169" w14:textId="1425EF30" w:rsidR="00BB6BDE" w:rsidRDefault="00BB6BDE" w:rsidP="00BB6BDE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A est le quotient de 12 par 9.</w:t>
      </w:r>
    </w:p>
    <w:p w14:paraId="688B7D0E" w14:textId="62594E77" w:rsidR="00BB6BDE" w:rsidRDefault="00BB6BDE" w:rsidP="00BB6BDE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B est la différence de 10 et 5.</w:t>
      </w:r>
    </w:p>
    <w:p w14:paraId="4A49824A" w14:textId="749EF4C0" w:rsidR="00BB6BDE" w:rsidRDefault="00BB6BDE" w:rsidP="00BB6BDE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 est</w:t>
      </w:r>
      <w:proofErr w:type="spellEnd"/>
      <w:r>
        <w:rPr>
          <w:sz w:val="22"/>
          <w:szCs w:val="22"/>
        </w:rPr>
        <w:t xml:space="preserve"> le produit 15 par 3.</w:t>
      </w:r>
    </w:p>
    <w:p w14:paraId="23E98340" w14:textId="0E55D3CA" w:rsidR="00BB6BDE" w:rsidRDefault="00BB6BDE" w:rsidP="00BB6BDE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D est la somme de 12 et 9.</w:t>
      </w:r>
    </w:p>
    <w:p w14:paraId="22E83E0C" w14:textId="67D194ED" w:rsidR="001546ED" w:rsidRPr="00037E33" w:rsidRDefault="001546ED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\x(1</w:instrText>
      </w:r>
      <w:r w:rsidR="00BB6BDE">
        <w:rPr>
          <w:color w:val="17365D"/>
          <w:sz w:val="40"/>
          <w:szCs w:val="40"/>
        </w:rPr>
        <w:instrText>4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 xml:space="preserve">Pour chacune des expressions suivantes, </w:t>
      </w:r>
      <w:r w:rsidR="00BB6BDE">
        <w:rPr>
          <w:sz w:val="22"/>
          <w:szCs w:val="22"/>
        </w:rPr>
        <w:t>entoure</w:t>
      </w:r>
      <w:r>
        <w:rPr>
          <w:sz w:val="22"/>
          <w:szCs w:val="22"/>
        </w:rPr>
        <w:t xml:space="preserve"> </w:t>
      </w:r>
      <w:r w:rsidR="00BB6BDE">
        <w:rPr>
          <w:sz w:val="22"/>
          <w:szCs w:val="22"/>
        </w:rPr>
        <w:t xml:space="preserve">l’opération qui se fait </w:t>
      </w:r>
      <w:r w:rsidR="00BB6BDE" w:rsidRPr="00BB6BDE">
        <w:rPr>
          <w:b/>
          <w:bCs/>
          <w:sz w:val="22"/>
          <w:szCs w:val="22"/>
        </w:rPr>
        <w:t>en dernier</w:t>
      </w:r>
      <w:r w:rsidR="00BB6BDE">
        <w:rPr>
          <w:sz w:val="22"/>
          <w:szCs w:val="22"/>
        </w:rPr>
        <w:t> : cela permet de dire si l’expression est</w:t>
      </w:r>
      <w:r>
        <w:rPr>
          <w:sz w:val="22"/>
          <w:szCs w:val="22"/>
        </w:rPr>
        <w:t xml:space="preserve"> une somme, une différence, un produit ou un quotient.</w:t>
      </w:r>
    </w:p>
    <w:p w14:paraId="42A11605" w14:textId="3C903ABF" w:rsidR="001546ED" w:rsidRDefault="001546ED" w:rsidP="00BB6BDE">
      <w:pPr>
        <w:tabs>
          <w:tab w:val="left" w:pos="2694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 xml:space="preserve"> EQ \s\do2(=)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2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>SYMBOL 180 \f "Symbol"\h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5 + 7</w:t>
      </w:r>
      <w:r>
        <w:rPr>
          <w:sz w:val="22"/>
          <w:szCs w:val="22"/>
        </w:rPr>
        <w:tab/>
      </w: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B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 xml:space="preserve"> EQ \s\do2(=)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(7 – 5)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>SYMBOL 180 \f "Symbol"\h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2</w:t>
      </w:r>
    </w:p>
    <w:p w14:paraId="38D6987B" w14:textId="0F1E5C82" w:rsidR="001546ED" w:rsidRPr="00037E33" w:rsidRDefault="001546ED" w:rsidP="00BB6BDE">
      <w:pPr>
        <w:tabs>
          <w:tab w:val="left" w:pos="2694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C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 xml:space="preserve"> EQ \s\do2(=)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12 ÷ (6 – 2)</w:t>
      </w:r>
      <w:r>
        <w:rPr>
          <w:sz w:val="22"/>
          <w:szCs w:val="22"/>
        </w:rPr>
        <w:tab/>
      </w: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D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 xml:space="preserve"> EQ \s\do2(=)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42 – 18 ÷ 6</w:t>
      </w:r>
    </w:p>
    <w:p w14:paraId="012DE641" w14:textId="55479001" w:rsidR="00871817" w:rsidRPr="00037E33" w:rsidRDefault="001546ED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\x(1</w:instrText>
      </w:r>
      <w:r w:rsidR="00BB6BDE">
        <w:rPr>
          <w:color w:val="17365D"/>
          <w:sz w:val="40"/>
          <w:szCs w:val="40"/>
        </w:rPr>
        <w:instrText>5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871817" w:rsidRPr="00037E33">
        <w:rPr>
          <w:color w:val="17365D"/>
          <w:sz w:val="22"/>
          <w:szCs w:val="22"/>
        </w:rPr>
        <w:t xml:space="preserve"> </w:t>
      </w:r>
      <w:r w:rsidR="00BB6BDE">
        <w:rPr>
          <w:sz w:val="22"/>
          <w:szCs w:val="22"/>
        </w:rPr>
        <w:t>Pour chacune des expressions suivantes, dis si c’est est une somme, une différence, un produit ou un quotient.</w:t>
      </w:r>
    </w:p>
    <w:p w14:paraId="58E6FCEA" w14:textId="4FD38844" w:rsidR="00871817" w:rsidRDefault="00871817" w:rsidP="00BB6BDE">
      <w:pPr>
        <w:tabs>
          <w:tab w:val="left" w:pos="2694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 xml:space="preserve"> EQ \s\do2(=)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2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>SYMBOL 180 \f "Symbol"\h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 </w:t>
      </w:r>
      <w:r w:rsidR="00BB6BDE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BB6BDE">
        <w:rPr>
          <w:sz w:val="22"/>
          <w:szCs w:val="22"/>
        </w:rPr>
        <w:t>4</w:t>
      </w:r>
      <w:r>
        <w:rPr>
          <w:sz w:val="22"/>
          <w:szCs w:val="22"/>
        </w:rPr>
        <w:tab/>
      </w: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B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 xml:space="preserve"> EQ \s\do2(=)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BB6BDE">
        <w:rPr>
          <w:sz w:val="22"/>
          <w:szCs w:val="22"/>
        </w:rPr>
        <w:t xml:space="preserve">2 </w:t>
      </w:r>
      <w:r w:rsidR="00BB6BDE" w:rsidRPr="00037E33">
        <w:rPr>
          <w:sz w:val="22"/>
          <w:szCs w:val="22"/>
        </w:rPr>
        <w:fldChar w:fldCharType="begin"/>
      </w:r>
      <w:r w:rsidR="00BB6BDE" w:rsidRPr="00037E33">
        <w:rPr>
          <w:sz w:val="22"/>
          <w:szCs w:val="22"/>
        </w:rPr>
        <w:instrText>SYMBOL 180 \f "Symbol"\h</w:instrText>
      </w:r>
      <w:r w:rsidR="00BB6BDE" w:rsidRPr="00037E33">
        <w:rPr>
          <w:sz w:val="22"/>
          <w:szCs w:val="22"/>
        </w:rPr>
        <w:fldChar w:fldCharType="end"/>
      </w:r>
      <w:r w:rsidR="00BB6BDE">
        <w:rPr>
          <w:sz w:val="22"/>
          <w:szCs w:val="22"/>
        </w:rPr>
        <w:t xml:space="preserve"> (3 – 4)</w:t>
      </w:r>
    </w:p>
    <w:p w14:paraId="30818AC8" w14:textId="38401196" w:rsidR="00871817" w:rsidRDefault="00871817" w:rsidP="00BB6BDE">
      <w:pPr>
        <w:tabs>
          <w:tab w:val="left" w:pos="2694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C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 xml:space="preserve"> EQ \s\do2(=)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BB6BDE">
        <w:rPr>
          <w:sz w:val="22"/>
          <w:szCs w:val="22"/>
        </w:rPr>
        <w:t xml:space="preserve">17 </w:t>
      </w:r>
      <w:r w:rsidR="00BB6BDE" w:rsidRPr="00037E33">
        <w:rPr>
          <w:sz w:val="22"/>
          <w:szCs w:val="22"/>
        </w:rPr>
        <w:fldChar w:fldCharType="begin"/>
      </w:r>
      <w:r w:rsidR="00BB6BDE" w:rsidRPr="00037E33">
        <w:rPr>
          <w:sz w:val="22"/>
          <w:szCs w:val="22"/>
        </w:rPr>
        <w:instrText>SYMBOL 180 \f "Symbol"\h</w:instrText>
      </w:r>
      <w:r w:rsidR="00BB6BDE" w:rsidRPr="00037E33">
        <w:rPr>
          <w:sz w:val="22"/>
          <w:szCs w:val="22"/>
        </w:rPr>
        <w:fldChar w:fldCharType="end"/>
      </w:r>
      <w:r w:rsidR="00BB6BDE">
        <w:rPr>
          <w:sz w:val="22"/>
          <w:szCs w:val="22"/>
        </w:rPr>
        <w:t xml:space="preserve"> (5 + 2)</w:t>
      </w:r>
      <w:r>
        <w:rPr>
          <w:sz w:val="22"/>
          <w:szCs w:val="22"/>
        </w:rPr>
        <w:tab/>
      </w: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D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 xml:space="preserve"> EQ \s\do2(=)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BB6BDE">
        <w:rPr>
          <w:sz w:val="22"/>
          <w:szCs w:val="22"/>
        </w:rPr>
        <w:t xml:space="preserve">17 </w:t>
      </w:r>
      <w:r w:rsidR="00BB6BDE" w:rsidRPr="00037E33">
        <w:rPr>
          <w:sz w:val="22"/>
          <w:szCs w:val="22"/>
        </w:rPr>
        <w:fldChar w:fldCharType="begin"/>
      </w:r>
      <w:r w:rsidR="00BB6BDE" w:rsidRPr="00037E33">
        <w:rPr>
          <w:sz w:val="22"/>
          <w:szCs w:val="22"/>
        </w:rPr>
        <w:instrText>SYMBOL 180 \f "Symbol"\h</w:instrText>
      </w:r>
      <w:r w:rsidR="00BB6BDE" w:rsidRPr="00037E33">
        <w:rPr>
          <w:sz w:val="22"/>
          <w:szCs w:val="22"/>
        </w:rPr>
        <w:fldChar w:fldCharType="end"/>
      </w:r>
      <w:r w:rsidR="00BB6BDE">
        <w:rPr>
          <w:sz w:val="22"/>
          <w:szCs w:val="22"/>
        </w:rPr>
        <w:t xml:space="preserve"> 5 + 2</w:t>
      </w:r>
    </w:p>
    <w:p w14:paraId="1DB9FE51" w14:textId="2DCAB80F" w:rsidR="00BB6BDE" w:rsidRPr="00037E33" w:rsidRDefault="00BB6BDE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\x(16)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>Donne la nature de chaque expression :</w:t>
      </w:r>
    </w:p>
    <w:p w14:paraId="035E1D81" w14:textId="77777777" w:rsidR="00BB6BDE" w:rsidRDefault="00BB6BDE" w:rsidP="00BB6BDE">
      <w:pPr>
        <w:tabs>
          <w:tab w:val="left" w:pos="2694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 xml:space="preserve"> EQ \s\do2(=)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2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>SYMBOL 180 \f "Symbol"\h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 + 4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>SYMBOL 180 \f "Symbol"\h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7</w:t>
      </w:r>
      <w:r>
        <w:rPr>
          <w:sz w:val="22"/>
          <w:szCs w:val="22"/>
        </w:rPr>
        <w:tab/>
      </w: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B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 xml:space="preserve"> EQ \s\do2(=)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(17 – 3)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>SYMBOL 180 \f "Symbol"\h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(5 + 2)</w:t>
      </w:r>
    </w:p>
    <w:p w14:paraId="4C9E9A8E" w14:textId="77777777" w:rsidR="00BB6BDE" w:rsidRDefault="00BB6BDE" w:rsidP="00BB6BDE">
      <w:pPr>
        <w:tabs>
          <w:tab w:val="left" w:pos="2694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C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 xml:space="preserve"> EQ \s\do2(=)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25 ÷ (8 – 2) + 1</w:t>
      </w:r>
      <w:r>
        <w:rPr>
          <w:sz w:val="22"/>
          <w:szCs w:val="22"/>
        </w:rPr>
        <w:tab/>
      </w: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D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 xml:space="preserve"> EQ \s\do2(=)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41 </w:t>
      </w:r>
      <w:r w:rsidRPr="00037E33">
        <w:rPr>
          <w:sz w:val="22"/>
          <w:szCs w:val="22"/>
        </w:rPr>
        <w:fldChar w:fldCharType="begin"/>
      </w:r>
      <w:r w:rsidRPr="00037E33">
        <w:rPr>
          <w:sz w:val="22"/>
          <w:szCs w:val="22"/>
        </w:rPr>
        <w:instrText>SYMBOL 180 \f "Symbol"\h</w:instrText>
      </w:r>
      <w:r w:rsidRPr="00037E33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2 – 24 ÷ 6</w:t>
      </w:r>
    </w:p>
    <w:p w14:paraId="74B5DD90" w14:textId="7FEFDF00" w:rsidR="00871817" w:rsidRPr="00037E33" w:rsidRDefault="00871817" w:rsidP="00BB6BDE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 w:rsidR="001546ED">
        <w:rPr>
          <w:color w:val="17365D"/>
          <w:sz w:val="40"/>
          <w:szCs w:val="40"/>
        </w:rPr>
        <w:instrText>1</w:instrText>
      </w:r>
      <w:r w:rsidR="001606DB">
        <w:rPr>
          <w:color w:val="17365D"/>
          <w:sz w:val="40"/>
          <w:szCs w:val="40"/>
        </w:rPr>
        <w:instrText>7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>Traduis les phrases suivantes en expressions numériques puis calcule-les.</w:t>
      </w:r>
    </w:p>
    <w:p w14:paraId="0001E563" w14:textId="77777777" w:rsidR="00871817" w:rsidRDefault="00871817" w:rsidP="00BB6BDE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A est la somme de 12 et du produit de 5 par 8.</w:t>
      </w:r>
    </w:p>
    <w:p w14:paraId="63C9B50B" w14:textId="77777777" w:rsidR="00871817" w:rsidRDefault="00871817" w:rsidP="00BB6BDE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B est la différence de 34 et du quotient de 10 par 5.</w:t>
      </w:r>
    </w:p>
    <w:p w14:paraId="4C335C09" w14:textId="77777777" w:rsidR="00871817" w:rsidRDefault="00871817" w:rsidP="00BB6BDE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 est</w:t>
      </w:r>
      <w:proofErr w:type="spellEnd"/>
      <w:r>
        <w:rPr>
          <w:sz w:val="22"/>
          <w:szCs w:val="22"/>
        </w:rPr>
        <w:t xml:space="preserve"> le produit de la somme de 16 et 9 par 3.</w:t>
      </w:r>
    </w:p>
    <w:sectPr w:rsidR="00871817" w:rsidSect="00D27A32">
      <w:type w:val="continuous"/>
      <w:pgSz w:w="11906" w:h="16838"/>
      <w:pgMar w:top="567" w:right="567" w:bottom="567" w:left="567" w:header="720" w:footer="720" w:gutter="0"/>
      <w:cols w:num="2" w:sep="1" w:space="709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E24CF"/>
    <w:multiLevelType w:val="multilevel"/>
    <w:tmpl w:val="41DA95C8"/>
    <w:lvl w:ilvl="0">
      <w:start w:val="1"/>
      <w:numFmt w:val="decimal"/>
      <w:pStyle w:val="Titre1"/>
      <w:suff w:val="space"/>
      <w:lvlText w:val="Chapitre %1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z w:val="32"/>
      </w:rPr>
    </w:lvl>
    <w:lvl w:ilvl="1">
      <w:start w:val="1"/>
      <w:numFmt w:val="upperRoman"/>
      <w:pStyle w:val="Titre2"/>
      <w:suff w:val="nothing"/>
      <w:lvlText w:val="%2 . "/>
      <w:lvlJc w:val="left"/>
      <w:pPr>
        <w:ind w:left="0" w:firstLine="0"/>
      </w:pPr>
      <w:rPr>
        <w:b/>
        <w:i w:val="0"/>
        <w:sz w:val="28"/>
        <w:u w:val="single"/>
      </w:rPr>
    </w:lvl>
    <w:lvl w:ilvl="2">
      <w:start w:val="1"/>
      <w:numFmt w:val="decimal"/>
      <w:pStyle w:val="Titre3"/>
      <w:suff w:val="nothing"/>
      <w:lvlText w:val="%3 . "/>
      <w:lvlJc w:val="left"/>
      <w:pPr>
        <w:ind w:left="0" w:firstLine="567"/>
      </w:pPr>
      <w:rPr>
        <w:rFonts w:ascii="Times New Roman" w:hAnsi="Times New Roman" w:hint="default"/>
        <w:b/>
        <w:i w:val="0"/>
        <w:sz w:val="24"/>
        <w:u w:val="singl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7256468">
    <w:abstractNumId w:val="0"/>
  </w:num>
  <w:num w:numId="2" w16cid:durableId="30036682">
    <w:abstractNumId w:val="0"/>
  </w:num>
  <w:num w:numId="3" w16cid:durableId="80224054">
    <w:abstractNumId w:val="0"/>
  </w:num>
  <w:num w:numId="4" w16cid:durableId="1317414186">
    <w:abstractNumId w:val="0"/>
  </w:num>
  <w:num w:numId="5" w16cid:durableId="696352566">
    <w:abstractNumId w:val="0"/>
  </w:num>
  <w:num w:numId="6" w16cid:durableId="308827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ernierMetEn" w:val="aucun"/>
    <w:docVar w:name="VersionAMath" w:val="(18 janv 98)"/>
  </w:docVars>
  <w:rsids>
    <w:rsidRoot w:val="000A215C"/>
    <w:rsid w:val="00035848"/>
    <w:rsid w:val="00037E33"/>
    <w:rsid w:val="00071A1D"/>
    <w:rsid w:val="000A215C"/>
    <w:rsid w:val="000B25BA"/>
    <w:rsid w:val="000D7CE6"/>
    <w:rsid w:val="001546ED"/>
    <w:rsid w:val="001606DB"/>
    <w:rsid w:val="001E1CEA"/>
    <w:rsid w:val="00213F67"/>
    <w:rsid w:val="00271FFD"/>
    <w:rsid w:val="00322588"/>
    <w:rsid w:val="003455E8"/>
    <w:rsid w:val="003A2521"/>
    <w:rsid w:val="003C6AED"/>
    <w:rsid w:val="003E214E"/>
    <w:rsid w:val="00490B62"/>
    <w:rsid w:val="00492EC1"/>
    <w:rsid w:val="004E2ACF"/>
    <w:rsid w:val="00552DB5"/>
    <w:rsid w:val="005E1C5E"/>
    <w:rsid w:val="00645778"/>
    <w:rsid w:val="00674C29"/>
    <w:rsid w:val="00871817"/>
    <w:rsid w:val="00887F48"/>
    <w:rsid w:val="009D020D"/>
    <w:rsid w:val="00B01BEA"/>
    <w:rsid w:val="00BB6BDE"/>
    <w:rsid w:val="00BC67BE"/>
    <w:rsid w:val="00BD1EE8"/>
    <w:rsid w:val="00C02DB8"/>
    <w:rsid w:val="00C206CA"/>
    <w:rsid w:val="00C52DDD"/>
    <w:rsid w:val="00C93A0D"/>
    <w:rsid w:val="00CA64A2"/>
    <w:rsid w:val="00D27A32"/>
    <w:rsid w:val="00D30649"/>
    <w:rsid w:val="00E32BC5"/>
    <w:rsid w:val="00EF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634C18"/>
  <w15:docId w15:val="{6F2BF90F-FF55-4130-BABC-02D981C7F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BDE"/>
    <w:rPr>
      <w:sz w:val="24"/>
    </w:rPr>
  </w:style>
  <w:style w:type="paragraph" w:styleId="Titre1">
    <w:name w:val="heading 1"/>
    <w:basedOn w:val="Normal"/>
    <w:next w:val="Normal"/>
    <w:qFormat/>
    <w:rsid w:val="00645778"/>
    <w:pPr>
      <w:keepNext/>
      <w:pageBreakBefore/>
      <w:numPr>
        <w:numId w:val="4"/>
      </w:numPr>
      <w:pBdr>
        <w:bottom w:val="single" w:sz="4" w:space="1" w:color="auto"/>
      </w:pBdr>
      <w:tabs>
        <w:tab w:val="center" w:pos="4820"/>
      </w:tabs>
      <w:spacing w:after="360"/>
      <w:outlineLvl w:val="0"/>
    </w:pPr>
    <w:rPr>
      <w:caps/>
      <w:color w:val="FF0000"/>
      <w:kern w:val="28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2">
    <w:name w:val="heading 2"/>
    <w:basedOn w:val="Normal"/>
    <w:next w:val="Normal"/>
    <w:qFormat/>
    <w:rsid w:val="00645778"/>
    <w:pPr>
      <w:keepNext/>
      <w:numPr>
        <w:ilvl w:val="1"/>
        <w:numId w:val="5"/>
      </w:numPr>
      <w:spacing w:before="240" w:after="360"/>
      <w:outlineLvl w:val="1"/>
    </w:pPr>
    <w:rPr>
      <w:b/>
      <w:color w:val="FF0000"/>
      <w:sz w:val="28"/>
      <w:u w:val="single"/>
    </w:rPr>
  </w:style>
  <w:style w:type="paragraph" w:styleId="Titre3">
    <w:name w:val="heading 3"/>
    <w:basedOn w:val="Normal"/>
    <w:next w:val="Normal"/>
    <w:qFormat/>
    <w:rsid w:val="00645778"/>
    <w:pPr>
      <w:keepNext/>
      <w:numPr>
        <w:ilvl w:val="2"/>
        <w:numId w:val="6"/>
      </w:numPr>
      <w:spacing w:before="120" w:after="240"/>
      <w:outlineLvl w:val="2"/>
    </w:pPr>
    <w:rPr>
      <w:b/>
      <w:u w:val="single"/>
    </w:rPr>
  </w:style>
  <w:style w:type="paragraph" w:styleId="Titre4">
    <w:name w:val="heading 4"/>
    <w:basedOn w:val="Normal"/>
    <w:next w:val="Normal"/>
    <w:qFormat/>
    <w:rsid w:val="00645778"/>
    <w:pPr>
      <w:keepNext/>
      <w:outlineLvl w:val="3"/>
    </w:pPr>
    <w:rPr>
      <w:b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ths">
    <w:name w:val="Maths"/>
    <w:basedOn w:val="Policepardfaut"/>
    <w:rsid w:val="00645778"/>
    <w:rPr>
      <w:i/>
      <w:noProof/>
      <w:color w:val="0000FF"/>
    </w:rPr>
  </w:style>
  <w:style w:type="paragraph" w:customStyle="1" w:styleId="Activit">
    <w:name w:val="Activité"/>
    <w:basedOn w:val="Normal"/>
    <w:next w:val="Normal"/>
    <w:rsid w:val="00645778"/>
    <w:rPr>
      <w:rFonts w:ascii="Lucida Handwriting" w:hAnsi="Lucida Handwriting"/>
      <w:color w:val="0000FF"/>
      <w:u w:val="single"/>
    </w:rPr>
  </w:style>
  <w:style w:type="paragraph" w:customStyle="1" w:styleId="Commentaires">
    <w:name w:val="Commentaires"/>
    <w:basedOn w:val="Normal"/>
    <w:rsid w:val="00645778"/>
    <w:pPr>
      <w:tabs>
        <w:tab w:val="left" w:pos="284"/>
      </w:tabs>
    </w:pPr>
    <w:rPr>
      <w:color w:val="00FF00"/>
    </w:rPr>
  </w:style>
  <w:style w:type="character" w:customStyle="1" w:styleId="Dfinition">
    <w:name w:val="Définition"/>
    <w:basedOn w:val="Policepardfaut"/>
    <w:rsid w:val="00645778"/>
    <w:rPr>
      <w:i/>
      <w:color w:val="FF0000"/>
      <w:u w:val="single"/>
    </w:rPr>
  </w:style>
  <w:style w:type="paragraph" w:styleId="En-tte">
    <w:name w:val="header"/>
    <w:basedOn w:val="Normal"/>
    <w:rsid w:val="00645778"/>
    <w:pPr>
      <w:tabs>
        <w:tab w:val="center" w:pos="4536"/>
        <w:tab w:val="right" w:pos="9072"/>
      </w:tabs>
    </w:pPr>
  </w:style>
  <w:style w:type="character" w:customStyle="1" w:styleId="Exemple">
    <w:name w:val="Exemple"/>
    <w:basedOn w:val="Policepardfaut"/>
    <w:rsid w:val="00645778"/>
    <w:rPr>
      <w:i/>
      <w:u w:val="single"/>
    </w:rPr>
  </w:style>
  <w:style w:type="paragraph" w:customStyle="1" w:styleId="Exercice">
    <w:name w:val="Exercice"/>
    <w:basedOn w:val="Normal"/>
    <w:rsid w:val="00645778"/>
    <w:rPr>
      <w:color w:val="0000FF"/>
      <w:u w:val="single"/>
    </w:rPr>
  </w:style>
  <w:style w:type="paragraph" w:customStyle="1" w:styleId="Priode">
    <w:name w:val="Période"/>
    <w:basedOn w:val="Normal"/>
    <w:rsid w:val="00645778"/>
    <w:rPr>
      <w:rFonts w:ascii="Arial" w:hAnsi="Arial"/>
      <w:b/>
      <w:color w:val="FF0000"/>
      <w:u w:val="single"/>
    </w:rPr>
  </w:style>
  <w:style w:type="paragraph" w:styleId="Pieddepage">
    <w:name w:val="footer"/>
    <w:basedOn w:val="Normal"/>
    <w:rsid w:val="00645778"/>
    <w:pPr>
      <w:tabs>
        <w:tab w:val="center" w:pos="4820"/>
        <w:tab w:val="right" w:pos="9072"/>
      </w:tabs>
    </w:pPr>
    <w:rPr>
      <w:i/>
      <w:sz w:val="20"/>
    </w:rPr>
  </w:style>
  <w:style w:type="paragraph" w:styleId="Retraitcorpsdetexte">
    <w:name w:val="Body Text Indent"/>
    <w:basedOn w:val="Normal"/>
    <w:rsid w:val="00645778"/>
    <w:pPr>
      <w:ind w:left="284"/>
    </w:pPr>
  </w:style>
  <w:style w:type="character" w:customStyle="1" w:styleId="Mthode">
    <w:name w:val="Méthode"/>
    <w:rsid w:val="00645778"/>
    <w:rPr>
      <w:rFonts w:ascii="Times New Roman" w:hAnsi="Times New Roman"/>
      <w:i/>
      <w:color w:val="FF0000"/>
      <w:u w:val="single"/>
      <w:vertAlign w:val="baseline"/>
    </w:rPr>
  </w:style>
  <w:style w:type="character" w:styleId="Numrodepage">
    <w:name w:val="page number"/>
    <w:basedOn w:val="Policepardfaut"/>
    <w:rsid w:val="00645778"/>
  </w:style>
  <w:style w:type="character" w:customStyle="1" w:styleId="Proprit">
    <w:name w:val="Propriété"/>
    <w:basedOn w:val="Policepardfaut"/>
    <w:rsid w:val="00645778"/>
    <w:rPr>
      <w:rFonts w:ascii="Times New Roman" w:hAnsi="Times New Roman"/>
      <w:i/>
      <w:sz w:val="24"/>
      <w:u w:val="single"/>
      <w:vertAlign w:val="baseline"/>
    </w:rPr>
  </w:style>
  <w:style w:type="table" w:styleId="Grilledutableau">
    <w:name w:val="Table Grid"/>
    <w:basedOn w:val="TableauNormal"/>
    <w:uiPriority w:val="59"/>
    <w:rsid w:val="001E1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74C2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4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f\AppData\Roaming\Microsoft\Templates\Amath97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Amath97.dot</Template>
  <TotalTime>1</TotalTime>
  <Pages>1</Pages>
  <Words>614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mathématique.</vt:lpstr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mathématique.</dc:title>
  <dc:creator>Christophe Monie</dc:creator>
  <cp:lastModifiedBy>Prof</cp:lastModifiedBy>
  <cp:revision>2</cp:revision>
  <cp:lastPrinted>2019-09-10T12:39:00Z</cp:lastPrinted>
  <dcterms:created xsi:type="dcterms:W3CDTF">2026-09-03T06:51:00Z</dcterms:created>
  <dcterms:modified xsi:type="dcterms:W3CDTF">2026-09-03T06:51:00Z</dcterms:modified>
</cp:coreProperties>
</file>